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CB897" w14:textId="4B47ABC5" w:rsidR="00666E25" w:rsidRPr="007144E3" w:rsidRDefault="00B17367" w:rsidP="00AE4A42">
      <w:pPr>
        <w:pStyle w:val="Nadpis1"/>
        <w:rPr>
          <w:rFonts w:cs="Arial"/>
          <w:sz w:val="28"/>
          <w:szCs w:val="28"/>
          <w:u w:val="single"/>
        </w:rPr>
      </w:pPr>
      <w:r w:rsidRPr="007144E3">
        <w:rPr>
          <w:rFonts w:cs="Arial"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9057D9B" wp14:editId="7070F16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2012315" cy="3181985"/>
                <wp:effectExtent l="0" t="0" r="0" b="0"/>
                <wp:wrapNone/>
                <wp:docPr id="411" name="Textové po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3182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696F8" w14:textId="77777777" w:rsidR="00376C2C" w:rsidRPr="00B17367" w:rsidRDefault="00376C2C" w:rsidP="00376C2C">
                            <w:pPr>
                              <w:pStyle w:val="ervenpsmomen"/>
                            </w:pPr>
                            <w:r w:rsidRPr="00B17367">
                              <w:t>naše značka</w:t>
                            </w:r>
                          </w:p>
                          <w:p w14:paraId="1B5A8562" w14:textId="53BBA763" w:rsidR="00376C2C" w:rsidRPr="00B17367" w:rsidRDefault="00376C2C" w:rsidP="00376C2C">
                            <w:pPr>
                              <w:pStyle w:val="ervenpsmovt"/>
                            </w:pPr>
                            <w:r w:rsidRPr="00472F53">
                              <w:t>IDSK/202</w:t>
                            </w:r>
                            <w:r>
                              <w:t>6</w:t>
                            </w:r>
                            <w:r w:rsidRPr="00472F53">
                              <w:t>/</w:t>
                            </w:r>
                            <w:r w:rsidR="00E61468">
                              <w:t>424</w:t>
                            </w:r>
                            <w:r w:rsidR="004820AC">
                              <w:t>5</w:t>
                            </w:r>
                          </w:p>
                          <w:p w14:paraId="7ABBB98B" w14:textId="77777777" w:rsidR="00376C2C" w:rsidRPr="00361628" w:rsidRDefault="00376C2C" w:rsidP="00376C2C">
                            <w:pPr>
                              <w:pStyle w:val="ervenpsmomen"/>
                            </w:pPr>
                            <w:r>
                              <w:t>vyřizuje</w:t>
                            </w:r>
                          </w:p>
                          <w:p w14:paraId="0ECA0B80" w14:textId="646D620B" w:rsidR="00376C2C" w:rsidRDefault="00376C2C" w:rsidP="00376C2C">
                            <w:pPr>
                              <w:pStyle w:val="ervenpsmovt"/>
                              <w:spacing w:after="0"/>
                            </w:pPr>
                            <w:r>
                              <w:t xml:space="preserve">Mgr. Aleš, </w:t>
                            </w:r>
                            <w:proofErr w:type="spellStart"/>
                            <w:r>
                              <w:t>DiS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2EA597B3" w14:textId="475D18A0" w:rsidR="00B17367" w:rsidRDefault="00B17367" w:rsidP="00361628">
                            <w:pPr>
                              <w:pStyle w:val="ervenpsmov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432000" rIns="18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57D9B" id="_x0000_t202" coordsize="21600,21600" o:spt="202" path="m,l,21600r21600,l21600,xe">
                <v:stroke joinstyle="miter"/>
                <v:path gradientshapeok="t" o:connecttype="rect"/>
              </v:shapetype>
              <v:shape id="Textové pole 411" o:spid="_x0000_s1026" type="#_x0000_t202" style="position:absolute;margin-left:0;margin-top:0;width:158.45pt;height:250.5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" filled="f" stroked="f" strokeweight=".5pt">
                <v:textbox inset="10mm,12mm,5mm">
                  <w:txbxContent>
                    <w:p w14:paraId="598696F8" w14:textId="77777777" w:rsidR="00376C2C" w:rsidRPr="00B17367" w:rsidRDefault="00376C2C" w:rsidP="00376C2C">
                      <w:pPr>
                        <w:pStyle w:val="ervenpsmomen"/>
                      </w:pPr>
                      <w:r w:rsidRPr="00B17367">
                        <w:t>naše značka</w:t>
                      </w:r>
                    </w:p>
                    <w:p w14:paraId="1B5A8562" w14:textId="53BBA763" w:rsidR="00376C2C" w:rsidRPr="00B17367" w:rsidRDefault="00376C2C" w:rsidP="00376C2C">
                      <w:pPr>
                        <w:pStyle w:val="ervenpsmovt"/>
                      </w:pPr>
                      <w:r w:rsidRPr="00472F53">
                        <w:t>IDSK/202</w:t>
                      </w:r>
                      <w:r>
                        <w:t>6</w:t>
                      </w:r>
                      <w:r w:rsidRPr="00472F53">
                        <w:t>/</w:t>
                      </w:r>
                      <w:r w:rsidR="00E61468">
                        <w:t>424</w:t>
                      </w:r>
                      <w:r w:rsidR="004820AC">
                        <w:t>5</w:t>
                      </w:r>
                    </w:p>
                    <w:p w14:paraId="7ABBB98B" w14:textId="77777777" w:rsidR="00376C2C" w:rsidRPr="00361628" w:rsidRDefault="00376C2C" w:rsidP="00376C2C">
                      <w:pPr>
                        <w:pStyle w:val="ervenpsmomen"/>
                      </w:pPr>
                      <w:r>
                        <w:t>vyřizuje</w:t>
                      </w:r>
                    </w:p>
                    <w:p w14:paraId="0ECA0B80" w14:textId="646D620B" w:rsidR="00376C2C" w:rsidRDefault="00376C2C" w:rsidP="00376C2C">
                      <w:pPr>
                        <w:pStyle w:val="ervenpsmovt"/>
                        <w:spacing w:after="0"/>
                      </w:pPr>
                      <w:r>
                        <w:t xml:space="preserve">Mgr. Aleš, </w:t>
                      </w:r>
                      <w:proofErr w:type="spellStart"/>
                      <w:r>
                        <w:t>DiS</w:t>
                      </w:r>
                      <w:proofErr w:type="spellEnd"/>
                      <w:r>
                        <w:t>.</w:t>
                      </w:r>
                    </w:p>
                    <w:p w14:paraId="2EA597B3" w14:textId="475D18A0" w:rsidR="00B17367" w:rsidRDefault="00B17367" w:rsidP="00361628">
                      <w:pPr>
                        <w:pStyle w:val="ervenpsmovt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B7DF7" w:rsidRPr="007144E3">
        <w:rPr>
          <w:rFonts w:cs="Arial"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26889E8" wp14:editId="0606E08E">
                <wp:simplePos x="0" y="0"/>
                <wp:positionH relativeFrom="margin">
                  <wp:posOffset>2372360</wp:posOffset>
                </wp:positionH>
                <wp:positionV relativeFrom="page">
                  <wp:posOffset>1479550</wp:posOffset>
                </wp:positionV>
                <wp:extent cx="2374900" cy="1247775"/>
                <wp:effectExtent l="0" t="0" r="0" b="0"/>
                <wp:wrapNone/>
                <wp:docPr id="223" name="Textové po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A74DA" w14:textId="15A482AE" w:rsidR="004820AC" w:rsidRDefault="004820AC" w:rsidP="004820AC">
                            <w:pPr>
                              <w:pStyle w:val="Adresa"/>
                            </w:pPr>
                          </w:p>
                          <w:p w14:paraId="2D617EDA" w14:textId="77777777" w:rsidR="004820AC" w:rsidRDefault="004820AC" w:rsidP="004820AC">
                            <w:pPr>
                              <w:pStyle w:val="Adresa"/>
                            </w:pPr>
                          </w:p>
                          <w:p w14:paraId="388EAAA1" w14:textId="633E4976" w:rsidR="000B1A6C" w:rsidRDefault="000B1A6C" w:rsidP="000B1A6C">
                            <w:pPr>
                              <w:pStyle w:val="Adresa"/>
                            </w:pPr>
                          </w:p>
                          <w:p w14:paraId="34CBB93E" w14:textId="00AB22D7" w:rsidR="00923A14" w:rsidRDefault="00923A14" w:rsidP="007746C1">
                            <w:pPr>
                              <w:pStyle w:val="Adres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89E8" id="Textové pole 223" o:spid="_x0000_s1027" type="#_x0000_t202" style="position:absolute;margin-left:186.8pt;margin-top:116.5pt;width:187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" filled="f" stroked="f" strokeweight=".5pt">
                <v:textbox>
                  <w:txbxContent>
                    <w:p w14:paraId="12FA74DA" w14:textId="15A482AE" w:rsidR="004820AC" w:rsidRDefault="004820AC" w:rsidP="004820AC">
                      <w:pPr>
                        <w:pStyle w:val="Adresa"/>
                      </w:pPr>
                    </w:p>
                    <w:p w14:paraId="2D617EDA" w14:textId="77777777" w:rsidR="004820AC" w:rsidRDefault="004820AC" w:rsidP="004820AC">
                      <w:pPr>
                        <w:pStyle w:val="Adresa"/>
                      </w:pPr>
                    </w:p>
                    <w:p w14:paraId="388EAAA1" w14:textId="633E4976" w:rsidR="000B1A6C" w:rsidRDefault="000B1A6C" w:rsidP="000B1A6C">
                      <w:pPr>
                        <w:pStyle w:val="Adresa"/>
                      </w:pPr>
                    </w:p>
                    <w:p w14:paraId="34CBB93E" w14:textId="00AB22D7" w:rsidR="00923A14" w:rsidRDefault="00923A14" w:rsidP="007746C1">
                      <w:pPr>
                        <w:pStyle w:val="Adresa"/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975505" w:rsidRPr="007144E3">
        <w:rPr>
          <w:rFonts w:cs="Arial"/>
          <w:sz w:val="28"/>
          <w:szCs w:val="28"/>
          <w:u w:val="single"/>
        </w:rPr>
        <w:t>Vyjádření k</w:t>
      </w:r>
      <w:r w:rsidR="00666E25" w:rsidRPr="007144E3">
        <w:rPr>
          <w:rFonts w:cs="Arial"/>
          <w:sz w:val="28"/>
          <w:szCs w:val="28"/>
          <w:u w:val="single"/>
        </w:rPr>
        <w:t> </w:t>
      </w:r>
      <w:r w:rsidR="00975505" w:rsidRPr="007144E3">
        <w:rPr>
          <w:rFonts w:cs="Arial"/>
          <w:sz w:val="28"/>
          <w:szCs w:val="28"/>
          <w:u w:val="single"/>
        </w:rPr>
        <w:t>DIO</w:t>
      </w:r>
    </w:p>
    <w:p w14:paraId="3BF63F1B" w14:textId="3799C5D3" w:rsidR="00AE4A42" w:rsidRPr="00504F7A" w:rsidRDefault="004820AC" w:rsidP="008E7048">
      <w:pPr>
        <w:pStyle w:val="Nadpis1"/>
        <w:spacing w:after="360"/>
        <w:rPr>
          <w:rFonts w:cs="Arial"/>
        </w:rPr>
      </w:pPr>
      <w:r>
        <w:rPr>
          <w:rFonts w:cs="Arial"/>
          <w:sz w:val="32"/>
        </w:rPr>
        <w:t>Příbram – Hornické slavnosti</w:t>
      </w:r>
    </w:p>
    <w:p w14:paraId="70DFB89C" w14:textId="77777777" w:rsidR="00975505" w:rsidRPr="00DE66E1" w:rsidRDefault="00975505" w:rsidP="008E7048">
      <w:pPr>
        <w:spacing w:after="480" w:line="276" w:lineRule="auto"/>
        <w:rPr>
          <w:rFonts w:cs="Arial"/>
          <w:bCs/>
          <w:szCs w:val="20"/>
        </w:rPr>
      </w:pPr>
      <w:r w:rsidRPr="00DE66E1">
        <w:rPr>
          <w:rFonts w:cs="Arial"/>
          <w:bCs/>
          <w:szCs w:val="20"/>
        </w:rPr>
        <w:t>Integrovaná doprava Středočeského kraje (IDSK) souhlasí s realizací výše uvedené akce (a s tím spojenými dopravními omezeními) za následujících podmínek:</w:t>
      </w:r>
    </w:p>
    <w:p w14:paraId="51BA35A7" w14:textId="77777777" w:rsidR="00975505" w:rsidRDefault="00975505" w:rsidP="002B2431">
      <w:pPr>
        <w:spacing w:after="0"/>
        <w:rPr>
          <w:rFonts w:cs="Arial"/>
          <w:b/>
          <w:color w:val="FF0000"/>
          <w:sz w:val="22"/>
        </w:rPr>
      </w:pPr>
      <w:r w:rsidRPr="00CB6A8D">
        <w:rPr>
          <w:rFonts w:cs="Arial"/>
          <w:b/>
          <w:color w:val="FF0000"/>
          <w:sz w:val="22"/>
        </w:rPr>
        <w:t>TERMÍN</w:t>
      </w:r>
    </w:p>
    <w:p w14:paraId="31F8FF04" w14:textId="5C1C2B17" w:rsidR="00816553" w:rsidRPr="00DE66E1" w:rsidRDefault="00816553" w:rsidP="002B2431">
      <w:pPr>
        <w:spacing w:after="0"/>
        <w:rPr>
          <w:rFonts w:cs="Arial"/>
          <w:b/>
          <w:sz w:val="22"/>
          <w:u w:val="single"/>
        </w:rPr>
      </w:pPr>
      <w:r w:rsidRPr="00DE66E1">
        <w:rPr>
          <w:rFonts w:cs="Arial"/>
          <w:b/>
          <w:sz w:val="22"/>
          <w:u w:val="single"/>
        </w:rPr>
        <w:t>uzavírky</w:t>
      </w:r>
    </w:p>
    <w:p w14:paraId="6FA9209B" w14:textId="6233A706" w:rsidR="00D358EB" w:rsidRDefault="004820AC" w:rsidP="004820AC">
      <w:pPr>
        <w:pStyle w:val="Odstavecseseznamem"/>
        <w:numPr>
          <w:ilvl w:val="0"/>
          <w:numId w:val="8"/>
        </w:numPr>
        <w:spacing w:line="276" w:lineRule="auto"/>
        <w:ind w:left="426"/>
        <w:rPr>
          <w:rFonts w:cs="Arial"/>
          <w:b/>
        </w:rPr>
      </w:pPr>
      <w:r w:rsidRPr="00E4721B">
        <w:rPr>
          <w:rFonts w:cs="Arial"/>
          <w:b/>
        </w:rPr>
        <w:t xml:space="preserve">nám. J. </w:t>
      </w:r>
      <w:r w:rsidR="002756CC">
        <w:rPr>
          <w:rFonts w:cs="Arial"/>
          <w:b/>
        </w:rPr>
        <w:t>A</w:t>
      </w:r>
      <w:r w:rsidRPr="00E4721B">
        <w:rPr>
          <w:rFonts w:cs="Arial"/>
          <w:b/>
        </w:rPr>
        <w:t xml:space="preserve">. Alise </w:t>
      </w:r>
      <w:r w:rsidR="00923A14" w:rsidRPr="00E4721B">
        <w:rPr>
          <w:rFonts w:cs="Arial"/>
          <w:b/>
        </w:rPr>
        <w:t>1</w:t>
      </w:r>
      <w:r w:rsidRPr="00E4721B">
        <w:rPr>
          <w:rFonts w:cs="Arial"/>
          <w:b/>
        </w:rPr>
        <w:t>1</w:t>
      </w:r>
      <w:r w:rsidR="00942AD6" w:rsidRPr="00E4721B">
        <w:rPr>
          <w:rFonts w:cs="Arial"/>
          <w:b/>
        </w:rPr>
        <w:t xml:space="preserve">. </w:t>
      </w:r>
      <w:r w:rsidR="00C76700" w:rsidRPr="00E4721B">
        <w:rPr>
          <w:rFonts w:cs="Arial"/>
          <w:b/>
        </w:rPr>
        <w:t>6</w:t>
      </w:r>
      <w:r w:rsidR="00942AD6" w:rsidRPr="00E4721B">
        <w:rPr>
          <w:rFonts w:cs="Arial"/>
          <w:b/>
        </w:rPr>
        <w:t>. 202</w:t>
      </w:r>
      <w:r w:rsidR="00C76700" w:rsidRPr="00E4721B">
        <w:rPr>
          <w:rFonts w:cs="Arial"/>
          <w:b/>
        </w:rPr>
        <w:t>6</w:t>
      </w:r>
      <w:r w:rsidRPr="00E4721B">
        <w:rPr>
          <w:rFonts w:cs="Arial"/>
          <w:b/>
        </w:rPr>
        <w:t xml:space="preserve"> (15 h.)</w:t>
      </w:r>
      <w:r w:rsidR="00942AD6" w:rsidRPr="00E4721B">
        <w:rPr>
          <w:rFonts w:cs="Arial"/>
          <w:b/>
        </w:rPr>
        <w:t xml:space="preserve"> – </w:t>
      </w:r>
      <w:r w:rsidRPr="00E4721B">
        <w:rPr>
          <w:rFonts w:cs="Arial"/>
          <w:b/>
        </w:rPr>
        <w:t>14</w:t>
      </w:r>
      <w:r w:rsidR="00942AD6" w:rsidRPr="00E4721B">
        <w:rPr>
          <w:rFonts w:cs="Arial"/>
          <w:b/>
        </w:rPr>
        <w:t xml:space="preserve">. </w:t>
      </w:r>
      <w:r w:rsidR="00923A14" w:rsidRPr="00E4721B">
        <w:rPr>
          <w:rFonts w:cs="Arial"/>
          <w:b/>
        </w:rPr>
        <w:t>6</w:t>
      </w:r>
      <w:r w:rsidR="00942AD6" w:rsidRPr="00E4721B">
        <w:rPr>
          <w:rFonts w:cs="Arial"/>
          <w:b/>
        </w:rPr>
        <w:t>. 202</w:t>
      </w:r>
      <w:r w:rsidR="00C76700" w:rsidRPr="00E4721B">
        <w:rPr>
          <w:rFonts w:cs="Arial"/>
          <w:b/>
        </w:rPr>
        <w:t>6</w:t>
      </w:r>
      <w:r w:rsidRPr="00E4721B">
        <w:rPr>
          <w:rFonts w:cs="Arial"/>
          <w:b/>
        </w:rPr>
        <w:t xml:space="preserve"> (24 h.)</w:t>
      </w:r>
    </w:p>
    <w:p w14:paraId="3F05E670" w14:textId="58C56927" w:rsidR="00C43411" w:rsidRDefault="00C43411" w:rsidP="00E4721B">
      <w:pPr>
        <w:pStyle w:val="Odstavecseseznamem"/>
        <w:numPr>
          <w:ilvl w:val="1"/>
          <w:numId w:val="18"/>
        </w:numPr>
        <w:spacing w:line="276" w:lineRule="auto"/>
        <w:ind w:left="567"/>
        <w:rPr>
          <w:rFonts w:cs="Arial"/>
          <w:b/>
          <w:sz w:val="20"/>
          <w:szCs w:val="20"/>
        </w:rPr>
      </w:pPr>
      <w:proofErr w:type="spellStart"/>
      <w:r w:rsidRPr="00C43411">
        <w:rPr>
          <w:rFonts w:cs="Arial"/>
          <w:b/>
          <w:sz w:val="20"/>
          <w:szCs w:val="20"/>
        </w:rPr>
        <w:t>vyparkování</w:t>
      </w:r>
      <w:proofErr w:type="spellEnd"/>
      <w:r w:rsidR="00974479">
        <w:rPr>
          <w:rFonts w:cs="Arial"/>
          <w:b/>
          <w:sz w:val="20"/>
          <w:szCs w:val="20"/>
        </w:rPr>
        <w:t xml:space="preserve"> a uzavírka</w:t>
      </w:r>
      <w:r w:rsidRPr="00C43411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nám. T.G. Masaryka 13. 6. 2026 (</w:t>
      </w:r>
      <w:proofErr w:type="gramStart"/>
      <w:r>
        <w:rPr>
          <w:rFonts w:cs="Arial"/>
          <w:b/>
          <w:sz w:val="20"/>
          <w:szCs w:val="20"/>
        </w:rPr>
        <w:t>10 – 16</w:t>
      </w:r>
      <w:proofErr w:type="gramEnd"/>
      <w:r>
        <w:rPr>
          <w:rFonts w:cs="Arial"/>
          <w:b/>
          <w:sz w:val="20"/>
          <w:szCs w:val="20"/>
        </w:rPr>
        <w:t xml:space="preserve"> h.)</w:t>
      </w:r>
    </w:p>
    <w:p w14:paraId="22FEF220" w14:textId="539578AB" w:rsidR="00C43411" w:rsidRDefault="00C43411" w:rsidP="00E4721B">
      <w:pPr>
        <w:pStyle w:val="Odstavecseseznamem"/>
        <w:numPr>
          <w:ilvl w:val="1"/>
          <w:numId w:val="18"/>
        </w:numPr>
        <w:spacing w:line="276" w:lineRule="auto"/>
        <w:ind w:left="567"/>
        <w:rPr>
          <w:rFonts w:cs="Arial"/>
          <w:b/>
          <w:sz w:val="20"/>
          <w:szCs w:val="20"/>
        </w:rPr>
      </w:pPr>
      <w:proofErr w:type="spellStart"/>
      <w:r>
        <w:rPr>
          <w:rFonts w:cs="Arial"/>
          <w:b/>
          <w:sz w:val="20"/>
          <w:szCs w:val="20"/>
        </w:rPr>
        <w:t>vyparkování</w:t>
      </w:r>
      <w:proofErr w:type="spellEnd"/>
      <w:r>
        <w:rPr>
          <w:rFonts w:cs="Arial"/>
          <w:b/>
          <w:sz w:val="20"/>
          <w:szCs w:val="20"/>
        </w:rPr>
        <w:t xml:space="preserve"> nám. 17. listopadu 11. </w:t>
      </w:r>
      <w:r w:rsidRPr="00DE66E1">
        <w:rPr>
          <w:rFonts w:cs="Arial"/>
          <w:b/>
          <w:sz w:val="20"/>
          <w:szCs w:val="20"/>
        </w:rPr>
        <w:t>–</w:t>
      </w:r>
      <w:r>
        <w:rPr>
          <w:rFonts w:cs="Arial"/>
          <w:b/>
          <w:sz w:val="20"/>
          <w:szCs w:val="20"/>
        </w:rPr>
        <w:t xml:space="preserve"> 14. 6. 2026 (</w:t>
      </w:r>
      <w:proofErr w:type="gramStart"/>
      <w:r>
        <w:rPr>
          <w:rFonts w:cs="Arial"/>
          <w:b/>
          <w:sz w:val="20"/>
          <w:szCs w:val="20"/>
        </w:rPr>
        <w:t>8 – 12</w:t>
      </w:r>
      <w:proofErr w:type="gramEnd"/>
      <w:r>
        <w:rPr>
          <w:rFonts w:cs="Arial"/>
          <w:b/>
          <w:sz w:val="20"/>
          <w:szCs w:val="20"/>
        </w:rPr>
        <w:t xml:space="preserve"> h.)</w:t>
      </w:r>
    </w:p>
    <w:p w14:paraId="3250E24E" w14:textId="7E2602AF" w:rsidR="00C43411" w:rsidRPr="00C43411" w:rsidRDefault="00C43411" w:rsidP="00E4721B">
      <w:pPr>
        <w:pStyle w:val="Odstavecseseznamem"/>
        <w:numPr>
          <w:ilvl w:val="1"/>
          <w:numId w:val="18"/>
        </w:numPr>
        <w:spacing w:line="276" w:lineRule="auto"/>
        <w:ind w:left="567"/>
        <w:rPr>
          <w:rFonts w:cs="Arial"/>
          <w:b/>
          <w:sz w:val="20"/>
          <w:szCs w:val="20"/>
        </w:rPr>
      </w:pPr>
      <w:proofErr w:type="spellStart"/>
      <w:r>
        <w:rPr>
          <w:rFonts w:cs="Arial"/>
          <w:b/>
          <w:sz w:val="20"/>
          <w:szCs w:val="20"/>
        </w:rPr>
        <w:t>vyparkování</w:t>
      </w:r>
      <w:proofErr w:type="spellEnd"/>
      <w:r>
        <w:rPr>
          <w:rFonts w:cs="Arial"/>
          <w:b/>
          <w:sz w:val="20"/>
          <w:szCs w:val="20"/>
        </w:rPr>
        <w:t xml:space="preserve"> nám. 17. listopadu 12. 6. 2026 (</w:t>
      </w:r>
      <w:proofErr w:type="gramStart"/>
      <w:r>
        <w:rPr>
          <w:rFonts w:cs="Arial"/>
          <w:b/>
          <w:sz w:val="20"/>
          <w:szCs w:val="20"/>
        </w:rPr>
        <w:t>15 – 24</w:t>
      </w:r>
      <w:proofErr w:type="gramEnd"/>
      <w:r>
        <w:rPr>
          <w:rFonts w:cs="Arial"/>
          <w:b/>
          <w:sz w:val="20"/>
          <w:szCs w:val="20"/>
        </w:rPr>
        <w:t xml:space="preserve"> h.)</w:t>
      </w:r>
    </w:p>
    <w:p w14:paraId="3BEE0CC5" w14:textId="37B978E5" w:rsidR="004820AC" w:rsidRPr="00E4721B" w:rsidRDefault="004820AC" w:rsidP="00816553">
      <w:pPr>
        <w:pStyle w:val="Odstavecseseznamem"/>
        <w:numPr>
          <w:ilvl w:val="0"/>
          <w:numId w:val="8"/>
        </w:numPr>
        <w:spacing w:line="276" w:lineRule="auto"/>
        <w:ind w:left="426"/>
        <w:rPr>
          <w:rFonts w:cs="Arial"/>
          <w:b/>
        </w:rPr>
      </w:pPr>
      <w:r w:rsidRPr="00E4721B">
        <w:rPr>
          <w:rFonts w:cs="Arial"/>
          <w:b/>
        </w:rPr>
        <w:t xml:space="preserve">ul. Legionářů a </w:t>
      </w:r>
      <w:r w:rsidR="00B14976">
        <w:rPr>
          <w:rFonts w:cs="Arial"/>
          <w:b/>
        </w:rPr>
        <w:t xml:space="preserve">průvod </w:t>
      </w:r>
      <w:r w:rsidRPr="00E4721B">
        <w:rPr>
          <w:rFonts w:cs="Arial"/>
          <w:b/>
        </w:rPr>
        <w:t>12. 6. 2026 (18 – 22</w:t>
      </w:r>
      <w:r w:rsidR="007601BE">
        <w:rPr>
          <w:rFonts w:cs="Arial"/>
          <w:b/>
        </w:rPr>
        <w:t>:30</w:t>
      </w:r>
      <w:r w:rsidRPr="00E4721B">
        <w:rPr>
          <w:rFonts w:cs="Arial"/>
          <w:b/>
        </w:rPr>
        <w:t xml:space="preserve"> h.)</w:t>
      </w:r>
    </w:p>
    <w:p w14:paraId="4AEC9171" w14:textId="77777777" w:rsidR="00816553" w:rsidRDefault="00816553" w:rsidP="002B2431">
      <w:pPr>
        <w:spacing w:after="0" w:line="276" w:lineRule="auto"/>
        <w:rPr>
          <w:rFonts w:cs="Arial"/>
          <w:b/>
          <w:sz w:val="22"/>
        </w:rPr>
      </w:pPr>
    </w:p>
    <w:p w14:paraId="722DAB4E" w14:textId="1BB35C67" w:rsidR="00D81EB7" w:rsidRPr="00DE66E1" w:rsidRDefault="00816553" w:rsidP="002B2431">
      <w:pPr>
        <w:spacing w:after="0" w:line="276" w:lineRule="auto"/>
        <w:rPr>
          <w:rFonts w:cs="Arial"/>
          <w:b/>
          <w:sz w:val="22"/>
          <w:u w:val="single"/>
        </w:rPr>
      </w:pPr>
      <w:r w:rsidRPr="00DE66E1">
        <w:rPr>
          <w:rFonts w:cs="Arial"/>
          <w:b/>
          <w:sz w:val="22"/>
          <w:u w:val="single"/>
        </w:rPr>
        <w:t>průvody</w:t>
      </w:r>
    </w:p>
    <w:p w14:paraId="2F9D489E" w14:textId="77777777" w:rsidR="008D2D28" w:rsidRPr="00E4721B" w:rsidRDefault="008D2D28" w:rsidP="008D2D28">
      <w:pPr>
        <w:pStyle w:val="Odstavecseseznamem"/>
        <w:numPr>
          <w:ilvl w:val="0"/>
          <w:numId w:val="8"/>
        </w:numPr>
        <w:spacing w:line="276" w:lineRule="auto"/>
        <w:ind w:left="426"/>
        <w:rPr>
          <w:rFonts w:cs="Arial"/>
          <w:b/>
        </w:rPr>
      </w:pPr>
      <w:r w:rsidRPr="00E4721B">
        <w:rPr>
          <w:rFonts w:cs="Arial"/>
          <w:b/>
        </w:rPr>
        <w:t>S</w:t>
      </w:r>
      <w:r w:rsidR="00816553" w:rsidRPr="00E4721B">
        <w:rPr>
          <w:rFonts w:cs="Arial"/>
          <w:b/>
        </w:rPr>
        <w:t>vatá Hora – nám. T. G. Masaryka 13. 6. 2026 (11:30 – 14 h.)</w:t>
      </w:r>
    </w:p>
    <w:p w14:paraId="0A3084E8" w14:textId="66002BCD" w:rsidR="00816553" w:rsidRPr="00E4721B" w:rsidRDefault="00635DA1" w:rsidP="008D2D28">
      <w:pPr>
        <w:pStyle w:val="Odstavecseseznamem"/>
        <w:numPr>
          <w:ilvl w:val="0"/>
          <w:numId w:val="8"/>
        </w:numPr>
        <w:spacing w:line="276" w:lineRule="auto"/>
        <w:ind w:left="426"/>
        <w:rPr>
          <w:rFonts w:cs="Arial"/>
          <w:b/>
        </w:rPr>
      </w:pPr>
      <w:r w:rsidRPr="00E4721B">
        <w:rPr>
          <w:rFonts w:cs="Arial"/>
          <w:b/>
        </w:rPr>
        <w:t xml:space="preserve">Hornické muzeum </w:t>
      </w:r>
      <w:r w:rsidR="00CE145A" w:rsidRPr="00E4721B">
        <w:rPr>
          <w:rFonts w:cs="Arial"/>
          <w:b/>
        </w:rPr>
        <w:t>–</w:t>
      </w:r>
      <w:r w:rsidRPr="00E4721B">
        <w:rPr>
          <w:rFonts w:cs="Arial"/>
          <w:b/>
        </w:rPr>
        <w:t xml:space="preserve"> D</w:t>
      </w:r>
      <w:r w:rsidR="00CE145A" w:rsidRPr="00E4721B">
        <w:rPr>
          <w:rFonts w:cs="Arial"/>
          <w:b/>
        </w:rPr>
        <w:t>ůl Anna 13. 6. 2026 (</w:t>
      </w:r>
      <w:proofErr w:type="gramStart"/>
      <w:r w:rsidR="00CE145A" w:rsidRPr="00E4721B">
        <w:rPr>
          <w:rFonts w:cs="Arial"/>
          <w:b/>
        </w:rPr>
        <w:t>15 – 16</w:t>
      </w:r>
      <w:proofErr w:type="gramEnd"/>
      <w:r w:rsidR="00CE145A" w:rsidRPr="00E4721B">
        <w:rPr>
          <w:rFonts w:cs="Arial"/>
          <w:b/>
        </w:rPr>
        <w:t xml:space="preserve"> h.)</w:t>
      </w:r>
    </w:p>
    <w:p w14:paraId="0A44DFF6" w14:textId="77777777" w:rsidR="00816553" w:rsidRDefault="00816553" w:rsidP="002B2431">
      <w:pPr>
        <w:spacing w:after="0" w:line="276" w:lineRule="auto"/>
        <w:rPr>
          <w:rFonts w:cs="Arial"/>
          <w:b/>
          <w:sz w:val="22"/>
        </w:rPr>
      </w:pPr>
    </w:p>
    <w:p w14:paraId="3E0DDF68" w14:textId="2C85F637" w:rsidR="00975505" w:rsidRDefault="00975505" w:rsidP="002B2431">
      <w:pPr>
        <w:spacing w:after="0"/>
        <w:rPr>
          <w:rFonts w:cs="Arial"/>
          <w:b/>
          <w:color w:val="FF0000"/>
          <w:sz w:val="22"/>
        </w:rPr>
      </w:pPr>
      <w:r w:rsidRPr="00CB6A8D">
        <w:rPr>
          <w:rFonts w:cs="Arial"/>
          <w:b/>
          <w:color w:val="FF0000"/>
          <w:sz w:val="22"/>
        </w:rPr>
        <w:t>DOTČENÉ LINKY</w:t>
      </w:r>
    </w:p>
    <w:p w14:paraId="12E9BB7A" w14:textId="69E1547D" w:rsidR="00180E47" w:rsidRPr="00E4721B" w:rsidRDefault="00180E47" w:rsidP="00B87456">
      <w:pPr>
        <w:pStyle w:val="Odstavecseseznamem"/>
        <w:numPr>
          <w:ilvl w:val="0"/>
          <w:numId w:val="10"/>
        </w:numPr>
        <w:spacing w:line="276" w:lineRule="auto"/>
        <w:ind w:left="426"/>
        <w:jc w:val="both"/>
        <w:rPr>
          <w:rFonts w:cs="Arial"/>
          <w:b/>
        </w:rPr>
      </w:pPr>
      <w:r w:rsidRPr="00E4721B">
        <w:rPr>
          <w:rFonts w:cs="Arial"/>
          <w:b/>
        </w:rPr>
        <w:t>503 + 508</w:t>
      </w:r>
      <w:r w:rsidR="00B14976">
        <w:rPr>
          <w:rFonts w:cs="Arial"/>
          <w:b/>
        </w:rPr>
        <w:t>, 505</w:t>
      </w:r>
    </w:p>
    <w:p w14:paraId="00017A97" w14:textId="59203C91" w:rsidR="00180E47" w:rsidRDefault="00C43411" w:rsidP="002756CC">
      <w:pPr>
        <w:pStyle w:val="Odstavecseseznamem"/>
        <w:numPr>
          <w:ilvl w:val="1"/>
          <w:numId w:val="20"/>
        </w:numPr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a</w:t>
      </w:r>
      <w:r w:rsidRPr="00C43411">
        <w:rPr>
          <w:rFonts w:cs="Arial"/>
          <w:b/>
          <w:sz w:val="20"/>
          <w:szCs w:val="20"/>
        </w:rPr>
        <w:t xml:space="preserve">ž 1.3. </w:t>
      </w:r>
      <w:r w:rsidR="002756CC">
        <w:rPr>
          <w:rFonts w:cs="Arial"/>
          <w:b/>
          <w:sz w:val="20"/>
          <w:szCs w:val="20"/>
        </w:rPr>
        <w:t>–</w:t>
      </w:r>
      <w:r>
        <w:rPr>
          <w:rFonts w:cs="Arial"/>
          <w:b/>
          <w:sz w:val="20"/>
          <w:szCs w:val="20"/>
        </w:rPr>
        <w:t xml:space="preserve"> žádné</w:t>
      </w:r>
    </w:p>
    <w:p w14:paraId="5442D54F" w14:textId="7BA0BE10" w:rsidR="00180E47" w:rsidRPr="00BE6508" w:rsidRDefault="002756CC" w:rsidP="00062835">
      <w:pPr>
        <w:pStyle w:val="Odstavecseseznamem"/>
        <w:numPr>
          <w:ilvl w:val="0"/>
          <w:numId w:val="10"/>
        </w:numPr>
        <w:ind w:left="426"/>
        <w:jc w:val="both"/>
        <w:rPr>
          <w:rFonts w:cs="Arial"/>
          <w:b/>
        </w:rPr>
      </w:pPr>
      <w:r w:rsidRPr="00BE6508">
        <w:rPr>
          <w:rFonts w:cs="Arial"/>
          <w:b/>
        </w:rPr>
        <w:t>39</w:t>
      </w:r>
      <w:r w:rsidR="005A44EE">
        <w:rPr>
          <w:rFonts w:cs="Arial"/>
          <w:b/>
        </w:rPr>
        <w:t>3, 395, 502, 507, 521</w:t>
      </w:r>
    </w:p>
    <w:p w14:paraId="5D5BD691" w14:textId="184CDB63" w:rsidR="00D453F1" w:rsidRDefault="00D638CE" w:rsidP="00062835">
      <w:pPr>
        <w:pStyle w:val="Odstavecseseznamem"/>
        <w:numPr>
          <w:ilvl w:val="0"/>
          <w:numId w:val="10"/>
        </w:numPr>
        <w:ind w:left="426"/>
        <w:jc w:val="both"/>
        <w:rPr>
          <w:rFonts w:cs="Arial"/>
          <w:b/>
        </w:rPr>
      </w:pPr>
      <w:r>
        <w:rPr>
          <w:rFonts w:cs="Arial"/>
          <w:b/>
        </w:rPr>
        <w:t>392, 395, 500, 501, 502, 503, 506, 508, 517, 531, 754</w:t>
      </w:r>
    </w:p>
    <w:p w14:paraId="4CDBACEB" w14:textId="2BE5F4DE" w:rsidR="00645B2F" w:rsidRPr="0052433C" w:rsidRDefault="00645B2F" w:rsidP="00062835">
      <w:pPr>
        <w:pStyle w:val="Odstavecseseznamem"/>
        <w:numPr>
          <w:ilvl w:val="0"/>
          <w:numId w:val="10"/>
        </w:numPr>
        <w:ind w:left="426"/>
        <w:jc w:val="both"/>
        <w:rPr>
          <w:rFonts w:cs="Arial"/>
          <w:b/>
        </w:rPr>
      </w:pPr>
      <w:r>
        <w:rPr>
          <w:rFonts w:cs="Arial"/>
          <w:b/>
        </w:rPr>
        <w:t>503, 505, 508</w:t>
      </w:r>
    </w:p>
    <w:p w14:paraId="56279809" w14:textId="77777777" w:rsidR="00545750" w:rsidRPr="00545750" w:rsidRDefault="00545750" w:rsidP="00545750">
      <w:pPr>
        <w:pStyle w:val="Odstavecseseznamem"/>
        <w:ind w:left="426"/>
        <w:jc w:val="both"/>
        <w:rPr>
          <w:rFonts w:cs="Arial"/>
          <w:b/>
        </w:rPr>
      </w:pPr>
    </w:p>
    <w:p w14:paraId="533775CE" w14:textId="2A2FAF4B" w:rsidR="00975505" w:rsidRDefault="00975505" w:rsidP="002B2431">
      <w:pPr>
        <w:spacing w:after="0" w:line="240" w:lineRule="auto"/>
        <w:rPr>
          <w:rFonts w:cs="Arial"/>
          <w:b/>
          <w:color w:val="FF0000"/>
          <w:sz w:val="22"/>
        </w:rPr>
      </w:pPr>
      <w:r w:rsidRPr="00CB6A8D">
        <w:rPr>
          <w:rFonts w:cs="Arial"/>
          <w:b/>
          <w:color w:val="FF0000"/>
          <w:sz w:val="22"/>
        </w:rPr>
        <w:t>OBJÍZDNÉ TRASY</w:t>
      </w:r>
    </w:p>
    <w:p w14:paraId="6043766C" w14:textId="3300E0CE" w:rsidR="00B87456" w:rsidRPr="00E4721B" w:rsidRDefault="00B87456" w:rsidP="00B87456">
      <w:pPr>
        <w:pStyle w:val="Odstavecseseznamem"/>
        <w:numPr>
          <w:ilvl w:val="0"/>
          <w:numId w:val="12"/>
        </w:numPr>
        <w:spacing w:line="276" w:lineRule="auto"/>
        <w:ind w:left="426"/>
        <w:jc w:val="both"/>
        <w:rPr>
          <w:rFonts w:cs="Arial"/>
          <w:b/>
        </w:rPr>
      </w:pPr>
      <w:r w:rsidRPr="00E4721B">
        <w:rPr>
          <w:rFonts w:cs="Arial"/>
          <w:b/>
        </w:rPr>
        <w:t>503 + 508</w:t>
      </w:r>
    </w:p>
    <w:p w14:paraId="21552B55" w14:textId="36AC5471" w:rsidR="00B87456" w:rsidRDefault="00B87456" w:rsidP="00C43411">
      <w:pPr>
        <w:spacing w:after="0" w:line="240" w:lineRule="auto"/>
        <w:jc w:val="both"/>
        <w:rPr>
          <w:rFonts w:cs="Arial"/>
          <w:bCs/>
        </w:rPr>
      </w:pPr>
      <w:r w:rsidRPr="00B87456">
        <w:rPr>
          <w:rFonts w:cs="Arial"/>
          <w:bCs/>
        </w:rPr>
        <w:t xml:space="preserve">do </w:t>
      </w:r>
      <w:proofErr w:type="spellStart"/>
      <w:r w:rsidRPr="00B87456">
        <w:rPr>
          <w:rFonts w:cs="Arial"/>
          <w:bCs/>
        </w:rPr>
        <w:t>zst</w:t>
      </w:r>
      <w:proofErr w:type="spellEnd"/>
      <w:r w:rsidRPr="00B87456">
        <w:rPr>
          <w:rFonts w:cs="Arial"/>
          <w:bCs/>
        </w:rPr>
        <w:t>. Příbram, Hornických učňů beze změny, odkud přímo ul. Politických vězňů – vpravo ul. Kladenská – vlevo ul. K Dolu Marie – vlevo I/18 ul. Rožmitálská dále ve své trase a zpět v opačném pořadí</w:t>
      </w:r>
    </w:p>
    <w:p w14:paraId="3413D7BA" w14:textId="18F7DD34" w:rsidR="008008E6" w:rsidRDefault="008008E6" w:rsidP="008008E6">
      <w:pPr>
        <w:pStyle w:val="Odstavecseseznamem"/>
        <w:spacing w:line="276" w:lineRule="auto"/>
        <w:ind w:left="426"/>
        <w:jc w:val="both"/>
        <w:rPr>
          <w:rFonts w:cs="Arial"/>
          <w:b/>
        </w:rPr>
      </w:pPr>
      <w:r w:rsidRPr="008008E6">
        <w:rPr>
          <w:rFonts w:cs="Arial"/>
          <w:b/>
        </w:rPr>
        <w:t>505</w:t>
      </w:r>
    </w:p>
    <w:p w14:paraId="349DF754" w14:textId="5D3D35A5" w:rsidR="008008E6" w:rsidRPr="008008E6" w:rsidRDefault="00B14976" w:rsidP="008008E6">
      <w:pPr>
        <w:spacing w:line="276" w:lineRule="auto"/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Směr </w:t>
      </w:r>
      <w:proofErr w:type="spellStart"/>
      <w:r>
        <w:rPr>
          <w:rFonts w:cs="Arial"/>
          <w:bCs/>
          <w:szCs w:val="20"/>
        </w:rPr>
        <w:t>Orlov</w:t>
      </w:r>
      <w:proofErr w:type="spellEnd"/>
      <w:r>
        <w:rPr>
          <w:rFonts w:cs="Arial"/>
          <w:bCs/>
          <w:szCs w:val="20"/>
        </w:rPr>
        <w:t xml:space="preserve">: ze </w:t>
      </w:r>
      <w:proofErr w:type="spellStart"/>
      <w:r>
        <w:rPr>
          <w:rFonts w:cs="Arial"/>
          <w:bCs/>
          <w:szCs w:val="20"/>
        </w:rPr>
        <w:t>zast</w:t>
      </w:r>
      <w:proofErr w:type="spellEnd"/>
      <w:r>
        <w:rPr>
          <w:rFonts w:cs="Arial"/>
          <w:bCs/>
          <w:szCs w:val="20"/>
        </w:rPr>
        <w:t xml:space="preserve">. Příbram, Březové Hory vpravo K Dolu Marie – vpravo Kladenská – vlevo Politických vězňů a dále po své trase. Směr </w:t>
      </w:r>
      <w:proofErr w:type="spellStart"/>
      <w:r>
        <w:rPr>
          <w:rFonts w:cs="Arial"/>
          <w:bCs/>
          <w:szCs w:val="20"/>
        </w:rPr>
        <w:t>Kozičín</w:t>
      </w:r>
      <w:proofErr w:type="spellEnd"/>
      <w:r>
        <w:rPr>
          <w:rFonts w:cs="Arial"/>
          <w:bCs/>
          <w:szCs w:val="20"/>
        </w:rPr>
        <w:t xml:space="preserve">: ze </w:t>
      </w:r>
      <w:proofErr w:type="spellStart"/>
      <w:r>
        <w:rPr>
          <w:rFonts w:cs="Arial"/>
          <w:bCs/>
          <w:szCs w:val="20"/>
        </w:rPr>
        <w:t>zast</w:t>
      </w:r>
      <w:proofErr w:type="spellEnd"/>
      <w:r>
        <w:rPr>
          <w:rFonts w:cs="Arial"/>
          <w:bCs/>
          <w:szCs w:val="20"/>
        </w:rPr>
        <w:t>. Příbram, Kladenská vpravo Kladenská – vlevo K Dolu Marie – vlevo Rožmitálská a dále po své trase.</w:t>
      </w:r>
    </w:p>
    <w:p w14:paraId="15C7E1B9" w14:textId="6B3C4425" w:rsidR="00C43411" w:rsidRDefault="00C43411" w:rsidP="00D453F1">
      <w:pPr>
        <w:pStyle w:val="Odstavecseseznamem"/>
        <w:numPr>
          <w:ilvl w:val="1"/>
          <w:numId w:val="22"/>
        </w:numPr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a</w:t>
      </w:r>
      <w:r w:rsidRPr="00C43411">
        <w:rPr>
          <w:rFonts w:cs="Arial"/>
          <w:b/>
          <w:sz w:val="20"/>
          <w:szCs w:val="20"/>
        </w:rPr>
        <w:t xml:space="preserve">ž 1.3. </w:t>
      </w:r>
      <w:r w:rsidR="00D453F1">
        <w:rPr>
          <w:rFonts w:cs="Arial"/>
          <w:b/>
          <w:sz w:val="20"/>
          <w:szCs w:val="20"/>
        </w:rPr>
        <w:t>–</w:t>
      </w:r>
      <w:r>
        <w:rPr>
          <w:rFonts w:cs="Arial"/>
          <w:b/>
          <w:sz w:val="20"/>
          <w:szCs w:val="20"/>
        </w:rPr>
        <w:t xml:space="preserve"> žádné</w:t>
      </w:r>
    </w:p>
    <w:p w14:paraId="4B49B476" w14:textId="77777777" w:rsidR="00D453F1" w:rsidRPr="00C43411" w:rsidRDefault="00D453F1" w:rsidP="00D453F1">
      <w:pPr>
        <w:pStyle w:val="Odstavecseseznamem"/>
        <w:ind w:left="532"/>
        <w:jc w:val="both"/>
        <w:rPr>
          <w:rFonts w:cs="Arial"/>
          <w:b/>
          <w:sz w:val="20"/>
          <w:szCs w:val="20"/>
        </w:rPr>
      </w:pPr>
    </w:p>
    <w:p w14:paraId="508687AB" w14:textId="0A54482C" w:rsidR="00D956DE" w:rsidRPr="00D956DE" w:rsidRDefault="00D956DE" w:rsidP="00D956DE">
      <w:pPr>
        <w:pStyle w:val="Odstavecseseznamem"/>
        <w:numPr>
          <w:ilvl w:val="0"/>
          <w:numId w:val="12"/>
        </w:numPr>
        <w:spacing w:line="276" w:lineRule="auto"/>
        <w:ind w:left="426"/>
        <w:rPr>
          <w:rFonts w:cs="Arial"/>
          <w:b/>
        </w:rPr>
      </w:pPr>
      <w:r w:rsidRPr="00E4721B">
        <w:rPr>
          <w:rFonts w:cs="Arial"/>
          <w:b/>
        </w:rPr>
        <w:t xml:space="preserve">ul. Legionářů a </w:t>
      </w:r>
      <w:r w:rsidR="00B14976">
        <w:rPr>
          <w:rFonts w:cs="Arial"/>
          <w:b/>
        </w:rPr>
        <w:t>průvod</w:t>
      </w:r>
      <w:r w:rsidRPr="00E4721B">
        <w:rPr>
          <w:rFonts w:cs="Arial"/>
          <w:b/>
        </w:rPr>
        <w:t xml:space="preserve"> 12. 6. 2026 (18 – 22</w:t>
      </w:r>
      <w:r w:rsidR="005A44EE">
        <w:rPr>
          <w:rFonts w:cs="Arial"/>
          <w:b/>
        </w:rPr>
        <w:t>:30</w:t>
      </w:r>
      <w:r w:rsidRPr="00E4721B">
        <w:rPr>
          <w:rFonts w:cs="Arial"/>
          <w:b/>
        </w:rPr>
        <w:t xml:space="preserve"> h.)</w:t>
      </w:r>
    </w:p>
    <w:p w14:paraId="0FC3177E" w14:textId="1A15E15D" w:rsidR="00B14976" w:rsidRDefault="00B14976" w:rsidP="00923EED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ulicí Legionářů není v období od 18 do 22 hodin veden žádný spoj</w:t>
      </w:r>
    </w:p>
    <w:p w14:paraId="6B4624BB" w14:textId="6AFC74BC" w:rsidR="00B14976" w:rsidRPr="005A44EE" w:rsidRDefault="00B14976" w:rsidP="00923EED">
      <w:pPr>
        <w:spacing w:after="0" w:line="240" w:lineRule="auto"/>
        <w:ind w:left="68"/>
        <w:jc w:val="both"/>
        <w:rPr>
          <w:rFonts w:cs="Arial"/>
          <w:bCs/>
          <w:u w:val="single"/>
        </w:rPr>
      </w:pPr>
      <w:r w:rsidRPr="005A44EE">
        <w:rPr>
          <w:rFonts w:cs="Arial"/>
          <w:bCs/>
          <w:u w:val="single"/>
        </w:rPr>
        <w:t>Opatření</w:t>
      </w:r>
      <w:r w:rsidR="005A44EE" w:rsidRPr="005A44EE">
        <w:rPr>
          <w:rFonts w:cs="Arial"/>
          <w:bCs/>
          <w:u w:val="single"/>
        </w:rPr>
        <w:t xml:space="preserve"> při průvodu od 20:30 do 22:30 hod.:</w:t>
      </w:r>
    </w:p>
    <w:p w14:paraId="23CFAB4E" w14:textId="16778DC9" w:rsidR="005A44EE" w:rsidRDefault="005A44EE" w:rsidP="005A44EE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t>393, 395</w:t>
      </w:r>
    </w:p>
    <w:p w14:paraId="70EBA3C7" w14:textId="329C7B5F" w:rsidR="005A44EE" w:rsidRPr="00335524" w:rsidRDefault="005A44EE" w:rsidP="005A44EE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V úseku mezi zastávkami „III. poliklinika – Čsl. Armády“ v obou směrech odkloněny ulicí Březnickou.</w:t>
      </w:r>
    </w:p>
    <w:p w14:paraId="1740687B" w14:textId="77777777" w:rsidR="005A44EE" w:rsidRDefault="005A44EE" w:rsidP="005A44EE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t>502</w:t>
      </w:r>
    </w:p>
    <w:p w14:paraId="1CF4FBFF" w14:textId="77777777" w:rsidR="005A44EE" w:rsidRPr="00335524" w:rsidRDefault="005A44EE" w:rsidP="005A44EE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V úseku mezi zastávkami „</w:t>
      </w:r>
      <w:proofErr w:type="spellStart"/>
      <w:proofErr w:type="gramStart"/>
      <w:r>
        <w:rPr>
          <w:rFonts w:cs="Arial"/>
          <w:bCs/>
        </w:rPr>
        <w:t>Zdaboř,nem</w:t>
      </w:r>
      <w:proofErr w:type="spellEnd"/>
      <w:r>
        <w:rPr>
          <w:rFonts w:cs="Arial"/>
          <w:bCs/>
        </w:rPr>
        <w:t>.</w:t>
      </w:r>
      <w:proofErr w:type="gramEnd"/>
      <w:r>
        <w:rPr>
          <w:rFonts w:cs="Arial"/>
          <w:bCs/>
        </w:rPr>
        <w:t xml:space="preserve"> – Čsl. Armády“ v obou směrech odkloněna ulicí Březnickou, Seifertova a Karla Kryla.</w:t>
      </w:r>
    </w:p>
    <w:p w14:paraId="6A0E1E0A" w14:textId="62B1AB60" w:rsidR="005A44EE" w:rsidRPr="005A44EE" w:rsidRDefault="005A44EE" w:rsidP="005A44EE">
      <w:pPr>
        <w:spacing w:after="0" w:line="240" w:lineRule="auto"/>
        <w:ind w:left="68"/>
        <w:jc w:val="both"/>
        <w:rPr>
          <w:rFonts w:cs="Arial"/>
          <w:bCs/>
        </w:rPr>
      </w:pPr>
      <w:r w:rsidRPr="005A44EE">
        <w:rPr>
          <w:rFonts w:cs="Arial"/>
          <w:b/>
        </w:rPr>
        <w:t>507</w:t>
      </w:r>
      <w:r>
        <w:rPr>
          <w:rFonts w:cs="Arial"/>
          <w:b/>
        </w:rPr>
        <w:t xml:space="preserve"> </w:t>
      </w:r>
      <w:r>
        <w:rPr>
          <w:rFonts w:cs="Arial"/>
          <w:bCs/>
        </w:rPr>
        <w:t>(týká se jen jednoho spoje směr průmyslová zóna)</w:t>
      </w:r>
    </w:p>
    <w:p w14:paraId="3AA366BC" w14:textId="77777777" w:rsidR="005A44EE" w:rsidRPr="00335524" w:rsidRDefault="005A44EE" w:rsidP="005A44EE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 xml:space="preserve">Ze zastávky </w:t>
      </w:r>
      <w:proofErr w:type="spellStart"/>
      <w:r>
        <w:rPr>
          <w:rFonts w:cs="Arial"/>
          <w:bCs/>
        </w:rPr>
        <w:t>Drkolnov</w:t>
      </w:r>
      <w:proofErr w:type="spellEnd"/>
      <w:r>
        <w:rPr>
          <w:rFonts w:cs="Arial"/>
          <w:bCs/>
        </w:rPr>
        <w:t xml:space="preserve"> vedena přímo ulicí </w:t>
      </w:r>
      <w:proofErr w:type="spellStart"/>
      <w:r>
        <w:rPr>
          <w:rFonts w:cs="Arial"/>
          <w:bCs/>
        </w:rPr>
        <w:t>K.Kryla</w:t>
      </w:r>
      <w:proofErr w:type="spellEnd"/>
      <w:r>
        <w:rPr>
          <w:rFonts w:cs="Arial"/>
          <w:bCs/>
        </w:rPr>
        <w:t xml:space="preserve">, Seifertova, Březnická do </w:t>
      </w:r>
      <w:proofErr w:type="spellStart"/>
      <w:r>
        <w:rPr>
          <w:rFonts w:cs="Arial"/>
          <w:bCs/>
        </w:rPr>
        <w:t>zast</w:t>
      </w:r>
      <w:proofErr w:type="spellEnd"/>
      <w:r>
        <w:rPr>
          <w:rFonts w:cs="Arial"/>
          <w:bCs/>
        </w:rPr>
        <w:t>. Čsl. Armády a dále po své trase.</w:t>
      </w:r>
    </w:p>
    <w:p w14:paraId="2E3B2FF0" w14:textId="37EACA44" w:rsidR="00923EED" w:rsidRPr="005A44EE" w:rsidRDefault="00545750" w:rsidP="00523B68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/>
        </w:rPr>
        <w:t xml:space="preserve">521 </w:t>
      </w:r>
      <w:r w:rsidR="005A44EE">
        <w:rPr>
          <w:rFonts w:cs="Arial"/>
          <w:bCs/>
        </w:rPr>
        <w:t>(týká se jen jednoho spoje směrem z Rožmitálu)</w:t>
      </w:r>
    </w:p>
    <w:p w14:paraId="0A715FEC" w14:textId="137D01FB" w:rsidR="005A44EE" w:rsidRDefault="005A44EE" w:rsidP="00523B68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 xml:space="preserve">Ze zastávky Karla Pobudy </w:t>
      </w:r>
      <w:r w:rsidR="00FD60BB">
        <w:rPr>
          <w:rFonts w:cs="Arial"/>
          <w:bCs/>
        </w:rPr>
        <w:t xml:space="preserve">vpravo Žežická, vlevo Karla Kryla, přímo Seifertova, přímo Březnická do </w:t>
      </w:r>
      <w:proofErr w:type="spellStart"/>
      <w:r w:rsidR="00FD60BB">
        <w:rPr>
          <w:rFonts w:cs="Arial"/>
          <w:bCs/>
        </w:rPr>
        <w:t>zast</w:t>
      </w:r>
      <w:proofErr w:type="spellEnd"/>
      <w:r w:rsidR="00FD60BB">
        <w:rPr>
          <w:rFonts w:cs="Arial"/>
          <w:bCs/>
        </w:rPr>
        <w:t xml:space="preserve">. </w:t>
      </w:r>
      <w:r>
        <w:rPr>
          <w:rFonts w:cs="Arial"/>
          <w:bCs/>
        </w:rPr>
        <w:t>Čsl. Armády</w:t>
      </w:r>
      <w:r w:rsidR="00FD60BB">
        <w:rPr>
          <w:rFonts w:cs="Arial"/>
          <w:bCs/>
        </w:rPr>
        <w:t xml:space="preserve"> a dále po své trase.</w:t>
      </w:r>
    </w:p>
    <w:p w14:paraId="18479A1D" w14:textId="77777777" w:rsidR="005A44EE" w:rsidRDefault="005A44EE" w:rsidP="00523B68">
      <w:pPr>
        <w:spacing w:after="0" w:line="240" w:lineRule="auto"/>
        <w:ind w:left="68"/>
        <w:jc w:val="both"/>
        <w:rPr>
          <w:rFonts w:cs="Arial"/>
          <w:bCs/>
        </w:rPr>
      </w:pPr>
    </w:p>
    <w:p w14:paraId="41F0F632" w14:textId="77777777" w:rsidR="00BF3D2A" w:rsidRPr="00BF3D2A" w:rsidRDefault="00BF3D2A" w:rsidP="00BF3D2A">
      <w:pPr>
        <w:pStyle w:val="Odstavecseseznamem"/>
        <w:numPr>
          <w:ilvl w:val="0"/>
          <w:numId w:val="12"/>
        </w:numPr>
        <w:ind w:left="426"/>
        <w:jc w:val="both"/>
        <w:rPr>
          <w:rFonts w:cs="Arial"/>
          <w:b/>
        </w:rPr>
      </w:pPr>
      <w:r w:rsidRPr="00BF3D2A">
        <w:rPr>
          <w:rFonts w:cs="Arial"/>
          <w:b/>
        </w:rPr>
        <w:t>Svatá Hora – nám. T. G. Masaryka 13. 6. 2026 (11:30 – 14 h.)</w:t>
      </w:r>
    </w:p>
    <w:p w14:paraId="3E27EB8A" w14:textId="2C26001E" w:rsidR="00B356B2" w:rsidRDefault="00D24DF5" w:rsidP="00BF3D2A">
      <w:pPr>
        <w:spacing w:after="0" w:line="240" w:lineRule="auto"/>
        <w:ind w:left="68"/>
        <w:jc w:val="both"/>
        <w:rPr>
          <w:rFonts w:cs="Arial"/>
          <w:b/>
        </w:rPr>
      </w:pPr>
      <w:r w:rsidRPr="00BF3D2A">
        <w:rPr>
          <w:rFonts w:cs="Arial"/>
          <w:b/>
        </w:rPr>
        <w:t>392</w:t>
      </w:r>
    </w:p>
    <w:p w14:paraId="0C54A3B8" w14:textId="008F0CFC" w:rsidR="00B356B2" w:rsidRPr="00B356B2" w:rsidRDefault="00B356B2" w:rsidP="00BF3D2A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z aut. nádr. přímo po I/18 ul. Evropská – vlevo III/11417 dále ve své trase a zpět v opačném pořadí</w:t>
      </w:r>
    </w:p>
    <w:p w14:paraId="519D002F" w14:textId="77777777" w:rsidR="008E7048" w:rsidRDefault="008E7048" w:rsidP="006D524D">
      <w:pPr>
        <w:spacing w:after="0" w:line="240" w:lineRule="auto"/>
        <w:ind w:left="68"/>
        <w:jc w:val="both"/>
        <w:rPr>
          <w:rFonts w:cs="Arial"/>
          <w:b/>
        </w:rPr>
      </w:pPr>
    </w:p>
    <w:p w14:paraId="07C29D29" w14:textId="76A9227D" w:rsidR="006D524D" w:rsidRDefault="006D524D" w:rsidP="006D524D">
      <w:pPr>
        <w:spacing w:after="0" w:line="240" w:lineRule="auto"/>
        <w:ind w:left="68"/>
        <w:jc w:val="both"/>
        <w:rPr>
          <w:rFonts w:cs="Arial"/>
          <w:b/>
        </w:rPr>
      </w:pPr>
      <w:r w:rsidRPr="00BF3D2A">
        <w:rPr>
          <w:rFonts w:cs="Arial"/>
          <w:b/>
        </w:rPr>
        <w:t>39</w:t>
      </w:r>
      <w:r>
        <w:rPr>
          <w:rFonts w:cs="Arial"/>
          <w:b/>
        </w:rPr>
        <w:t>5</w:t>
      </w:r>
      <w:r w:rsidR="0083429E">
        <w:rPr>
          <w:rFonts w:cs="Arial"/>
          <w:b/>
        </w:rPr>
        <w:t>, 754</w:t>
      </w:r>
    </w:p>
    <w:p w14:paraId="76F85CE6" w14:textId="40869ECF" w:rsidR="00557509" w:rsidRDefault="006D524D" w:rsidP="006D524D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 xml:space="preserve">z aut. nádr. přímo po I/18 ul. Evropská – </w:t>
      </w:r>
      <w:r w:rsidR="00557509">
        <w:rPr>
          <w:rFonts w:cs="Arial"/>
          <w:bCs/>
        </w:rPr>
        <w:t>vpravo I/</w:t>
      </w:r>
      <w:proofErr w:type="gramStart"/>
      <w:r w:rsidR="00557509">
        <w:rPr>
          <w:rFonts w:cs="Arial"/>
          <w:bCs/>
        </w:rPr>
        <w:t>18H</w:t>
      </w:r>
      <w:proofErr w:type="gramEnd"/>
      <w:r w:rsidR="00557509">
        <w:rPr>
          <w:rFonts w:cs="Arial"/>
          <w:bCs/>
        </w:rPr>
        <w:t xml:space="preserve"> ul. Evropská – vlevo I/18H dále ve své trase a zpět v opačném pořadí</w:t>
      </w:r>
    </w:p>
    <w:p w14:paraId="619B0148" w14:textId="77777777" w:rsidR="008E7048" w:rsidRDefault="008E7048" w:rsidP="00BF3D2A">
      <w:pPr>
        <w:spacing w:after="0" w:line="240" w:lineRule="auto"/>
        <w:ind w:left="68"/>
        <w:jc w:val="both"/>
        <w:rPr>
          <w:rFonts w:cs="Arial"/>
          <w:b/>
        </w:rPr>
      </w:pPr>
    </w:p>
    <w:p w14:paraId="6727F431" w14:textId="3B128B52" w:rsidR="00802022" w:rsidRDefault="00802022" w:rsidP="00802022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t>500</w:t>
      </w:r>
    </w:p>
    <w:p w14:paraId="02CFF8E6" w14:textId="32E3564C" w:rsidR="00802022" w:rsidRPr="00682C49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V úseku „Příbram, aut. nádr. – Příbram, Sázky“ v obou směrech odkloněny ulicemi Čsl. armády, Březnická a Milínská.</w:t>
      </w:r>
    </w:p>
    <w:p w14:paraId="4FD04385" w14:textId="77777777" w:rsidR="00802022" w:rsidRDefault="00802022" w:rsidP="00BF3D2A">
      <w:pPr>
        <w:spacing w:after="0" w:line="240" w:lineRule="auto"/>
        <w:ind w:left="68"/>
        <w:jc w:val="both"/>
        <w:rPr>
          <w:rFonts w:cs="Arial"/>
          <w:b/>
        </w:rPr>
      </w:pPr>
    </w:p>
    <w:p w14:paraId="6C9B3DA8" w14:textId="57075838" w:rsidR="00F623F0" w:rsidRDefault="00D24DF5" w:rsidP="00BF3D2A">
      <w:pPr>
        <w:spacing w:after="0" w:line="240" w:lineRule="auto"/>
        <w:ind w:left="68"/>
        <w:jc w:val="both"/>
        <w:rPr>
          <w:rFonts w:cs="Arial"/>
          <w:b/>
        </w:rPr>
      </w:pPr>
      <w:r w:rsidRPr="00BF3D2A">
        <w:rPr>
          <w:rFonts w:cs="Arial"/>
          <w:b/>
        </w:rPr>
        <w:t>501</w:t>
      </w:r>
    </w:p>
    <w:p w14:paraId="5B4576A5" w14:textId="77CFB616" w:rsidR="00F623F0" w:rsidRDefault="00F623F0" w:rsidP="00F623F0">
      <w:pPr>
        <w:spacing w:after="0" w:line="240" w:lineRule="auto"/>
        <w:ind w:left="68"/>
        <w:jc w:val="both"/>
        <w:rPr>
          <w:rFonts w:cs="Arial"/>
          <w:bCs/>
        </w:rPr>
      </w:pPr>
      <w:r w:rsidRPr="00F623F0">
        <w:rPr>
          <w:rFonts w:cs="Arial"/>
          <w:bCs/>
        </w:rPr>
        <w:t xml:space="preserve">Do </w:t>
      </w:r>
      <w:proofErr w:type="spellStart"/>
      <w:r w:rsidRPr="00F623F0">
        <w:rPr>
          <w:rFonts w:cs="Arial"/>
          <w:bCs/>
        </w:rPr>
        <w:t>zst</w:t>
      </w:r>
      <w:proofErr w:type="spellEnd"/>
      <w:r w:rsidRPr="00F623F0">
        <w:rPr>
          <w:rFonts w:cs="Arial"/>
          <w:bCs/>
        </w:rPr>
        <w:t xml:space="preserve">. Příbram, Nový </w:t>
      </w:r>
      <w:r>
        <w:rPr>
          <w:rFonts w:cs="Arial"/>
          <w:bCs/>
        </w:rPr>
        <w:t xml:space="preserve">rybník beze změny, odkud přímo ul. Březnická – </w:t>
      </w:r>
      <w:r w:rsidR="00D638CE">
        <w:rPr>
          <w:rFonts w:cs="Arial"/>
          <w:bCs/>
        </w:rPr>
        <w:t>vlevo AN Příbram – výstup. V opačném směru Nástup v zastávce Příbram, aut. nádr. (v ul. Čsl. Armády) – přímo Březnická do zastávky Příbram, Nový rybník a dále po své trase.</w:t>
      </w:r>
    </w:p>
    <w:p w14:paraId="4B00D38B" w14:textId="77777777" w:rsidR="008E7048" w:rsidRDefault="008E7048" w:rsidP="00BF3D2A">
      <w:pPr>
        <w:spacing w:after="0" w:line="240" w:lineRule="auto"/>
        <w:ind w:left="68"/>
        <w:jc w:val="both"/>
        <w:rPr>
          <w:rFonts w:cs="Arial"/>
          <w:b/>
        </w:rPr>
      </w:pPr>
    </w:p>
    <w:p w14:paraId="69C15CAD" w14:textId="410E45AE" w:rsidR="005064DB" w:rsidRDefault="00D24DF5" w:rsidP="00BF3D2A">
      <w:pPr>
        <w:spacing w:after="0" w:line="240" w:lineRule="auto"/>
        <w:ind w:left="68"/>
        <w:jc w:val="both"/>
        <w:rPr>
          <w:rFonts w:cs="Arial"/>
          <w:b/>
        </w:rPr>
      </w:pPr>
      <w:r w:rsidRPr="00BF3D2A">
        <w:rPr>
          <w:rFonts w:cs="Arial"/>
          <w:b/>
        </w:rPr>
        <w:t>502</w:t>
      </w:r>
      <w:r w:rsidR="00D638CE">
        <w:rPr>
          <w:rFonts w:cs="Arial"/>
          <w:b/>
        </w:rPr>
        <w:t>, 503, 508</w:t>
      </w:r>
    </w:p>
    <w:p w14:paraId="270F4010" w14:textId="11ECAA4D" w:rsidR="00CC17B2" w:rsidRDefault="00D638CE" w:rsidP="00BF3D2A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Cs/>
        </w:rPr>
        <w:t>Zkráceny a ukončeny v zastávce Příbram, aut. nádr. V úseku Příbram, aut. nádr. – Příbram, Svatá Hora spoje odřeknuty. Linky 503 a 508 směrem z/do zastávky Příbram, Nový rybník vedeny ulicí Čsl. Armády.</w:t>
      </w:r>
    </w:p>
    <w:p w14:paraId="63824B4F" w14:textId="77777777" w:rsidR="008E7048" w:rsidRDefault="008E7048" w:rsidP="00BF3D2A">
      <w:pPr>
        <w:spacing w:after="0" w:line="240" w:lineRule="auto"/>
        <w:ind w:left="68"/>
        <w:jc w:val="both"/>
        <w:rPr>
          <w:rFonts w:cs="Arial"/>
          <w:b/>
        </w:rPr>
      </w:pPr>
    </w:p>
    <w:p w14:paraId="206ABF5B" w14:textId="368337D5" w:rsidR="006567FF" w:rsidRDefault="00F176DB" w:rsidP="00BF3D2A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t>506</w:t>
      </w:r>
    </w:p>
    <w:p w14:paraId="22FB6F68" w14:textId="708DBDA5" w:rsidR="006567FF" w:rsidRPr="00F176DB" w:rsidRDefault="00D638CE" w:rsidP="00BF3D2A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Linka je zkrácena a ukončena v zastávce Příbram, nemocnice.</w:t>
      </w:r>
    </w:p>
    <w:p w14:paraId="5A4B8BF3" w14:textId="77777777" w:rsidR="008E7048" w:rsidRDefault="008E7048" w:rsidP="00BF3D2A">
      <w:pPr>
        <w:spacing w:after="0" w:line="240" w:lineRule="auto"/>
        <w:ind w:left="68"/>
        <w:jc w:val="both"/>
        <w:rPr>
          <w:rFonts w:cs="Arial"/>
          <w:b/>
        </w:rPr>
      </w:pPr>
    </w:p>
    <w:p w14:paraId="28D11FAD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t>517</w:t>
      </w:r>
    </w:p>
    <w:p w14:paraId="79B8FA8C" w14:textId="77777777" w:rsidR="00802022" w:rsidRPr="00682C49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 w:rsidRPr="00682C49">
        <w:rPr>
          <w:rFonts w:cs="Arial"/>
          <w:bCs/>
        </w:rPr>
        <w:t xml:space="preserve">do </w:t>
      </w:r>
      <w:proofErr w:type="spellStart"/>
      <w:r w:rsidRPr="00682C49">
        <w:rPr>
          <w:rFonts w:cs="Arial"/>
          <w:bCs/>
        </w:rPr>
        <w:t>zst</w:t>
      </w:r>
      <w:proofErr w:type="spellEnd"/>
      <w:r w:rsidRPr="00682C49">
        <w:rPr>
          <w:rFonts w:cs="Arial"/>
          <w:bCs/>
        </w:rPr>
        <w:t>. Háje</w:t>
      </w:r>
      <w:r>
        <w:rPr>
          <w:rFonts w:cs="Arial"/>
          <w:bCs/>
        </w:rPr>
        <w:t xml:space="preserve"> beze změny, odkud přímo po nepojmenované MK – vpravo nepojmenovaná MK – vpravo III/11812 – vlevo I/66 – vpravo III/1911 – vpravo III/</w:t>
      </w:r>
      <w:proofErr w:type="gramStart"/>
      <w:r>
        <w:rPr>
          <w:rFonts w:cs="Arial"/>
          <w:bCs/>
        </w:rPr>
        <w:t>1911h</w:t>
      </w:r>
      <w:proofErr w:type="gramEnd"/>
      <w:r>
        <w:rPr>
          <w:rFonts w:cs="Arial"/>
          <w:bCs/>
        </w:rPr>
        <w:t xml:space="preserve"> ul. Březnická do </w:t>
      </w:r>
      <w:proofErr w:type="spellStart"/>
      <w:r>
        <w:rPr>
          <w:rFonts w:cs="Arial"/>
          <w:bCs/>
        </w:rPr>
        <w:t>zst</w:t>
      </w:r>
      <w:proofErr w:type="spellEnd"/>
      <w:r>
        <w:rPr>
          <w:rFonts w:cs="Arial"/>
          <w:bCs/>
        </w:rPr>
        <w:t xml:space="preserve">. </w:t>
      </w:r>
      <w:proofErr w:type="spellStart"/>
      <w:proofErr w:type="gramStart"/>
      <w:r w:rsidRPr="00682C49">
        <w:rPr>
          <w:rFonts w:cs="Arial"/>
          <w:bCs/>
        </w:rPr>
        <w:t>Příbram,aut.nádr</w:t>
      </w:r>
      <w:proofErr w:type="spellEnd"/>
      <w:r w:rsidRPr="00682C49">
        <w:rPr>
          <w:rFonts w:cs="Arial"/>
          <w:bCs/>
        </w:rPr>
        <w:t>.</w:t>
      </w:r>
      <w:proofErr w:type="gramEnd"/>
      <w:r w:rsidRPr="00682C49">
        <w:rPr>
          <w:rFonts w:cs="Arial"/>
          <w:bCs/>
        </w:rPr>
        <w:t xml:space="preserve"> (ul. </w:t>
      </w:r>
      <w:proofErr w:type="spellStart"/>
      <w:r w:rsidRPr="00682C49">
        <w:rPr>
          <w:rFonts w:cs="Arial"/>
          <w:bCs/>
        </w:rPr>
        <w:t>Čs.armády</w:t>
      </w:r>
      <w:proofErr w:type="spellEnd"/>
      <w:r w:rsidRPr="00682C49">
        <w:rPr>
          <w:rFonts w:cs="Arial"/>
          <w:bCs/>
        </w:rPr>
        <w:t>)</w:t>
      </w:r>
      <w:r>
        <w:rPr>
          <w:rFonts w:cs="Arial"/>
          <w:bCs/>
        </w:rPr>
        <w:t xml:space="preserve"> dále ve své trase a zpět v opačném pořadí</w:t>
      </w:r>
    </w:p>
    <w:p w14:paraId="4870D0BC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/>
        </w:rPr>
      </w:pPr>
    </w:p>
    <w:p w14:paraId="3BA99A44" w14:textId="11096F9E" w:rsidR="00FB7F13" w:rsidRDefault="00D24DF5" w:rsidP="00BF3D2A">
      <w:pPr>
        <w:spacing w:after="0" w:line="240" w:lineRule="auto"/>
        <w:ind w:left="68"/>
        <w:jc w:val="both"/>
        <w:rPr>
          <w:rFonts w:cs="Arial"/>
          <w:b/>
        </w:rPr>
      </w:pPr>
      <w:r w:rsidRPr="00BF3D2A">
        <w:rPr>
          <w:rFonts w:cs="Arial"/>
          <w:b/>
        </w:rPr>
        <w:t>531</w:t>
      </w:r>
    </w:p>
    <w:p w14:paraId="50209177" w14:textId="548E4925" w:rsidR="00FB7F13" w:rsidRPr="00FB7F13" w:rsidRDefault="007250B0" w:rsidP="00BF3D2A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d</w:t>
      </w:r>
      <w:r w:rsidR="00FB7F13" w:rsidRPr="00FB7F13">
        <w:rPr>
          <w:rFonts w:cs="Arial"/>
          <w:bCs/>
        </w:rPr>
        <w:t xml:space="preserve">o </w:t>
      </w:r>
      <w:proofErr w:type="spellStart"/>
      <w:r w:rsidR="00FB7F13" w:rsidRPr="00FB7F13">
        <w:rPr>
          <w:rFonts w:cs="Arial"/>
          <w:bCs/>
        </w:rPr>
        <w:t>zst</w:t>
      </w:r>
      <w:proofErr w:type="spellEnd"/>
      <w:r w:rsidR="00FB7F13" w:rsidRPr="00FB7F13">
        <w:rPr>
          <w:rFonts w:cs="Arial"/>
          <w:bCs/>
        </w:rPr>
        <w:t>. Příbram, Jinecká</w:t>
      </w:r>
      <w:r w:rsidR="00FB7F13">
        <w:rPr>
          <w:rFonts w:cs="Arial"/>
          <w:bCs/>
        </w:rPr>
        <w:t xml:space="preserve"> beze změny, odkud vpravo po I/18 ul. Evropská do </w:t>
      </w:r>
      <w:proofErr w:type="spellStart"/>
      <w:r w:rsidR="00FB7F13">
        <w:rPr>
          <w:rFonts w:cs="Arial"/>
          <w:bCs/>
        </w:rPr>
        <w:t>zst</w:t>
      </w:r>
      <w:proofErr w:type="spellEnd"/>
      <w:r w:rsidR="00FB7F13">
        <w:rPr>
          <w:rFonts w:cs="Arial"/>
          <w:bCs/>
        </w:rPr>
        <w:t xml:space="preserve">. </w:t>
      </w:r>
      <w:proofErr w:type="spellStart"/>
      <w:proofErr w:type="gramStart"/>
      <w:r w:rsidR="00FB7F13" w:rsidRPr="00FB7F13">
        <w:rPr>
          <w:rFonts w:cs="Arial"/>
          <w:bCs/>
        </w:rPr>
        <w:t>Příbram,aut.nádr</w:t>
      </w:r>
      <w:proofErr w:type="spellEnd"/>
      <w:r w:rsidR="00FB7F13" w:rsidRPr="00FB7F13">
        <w:rPr>
          <w:rFonts w:cs="Arial"/>
          <w:bCs/>
        </w:rPr>
        <w:t>.</w:t>
      </w:r>
      <w:proofErr w:type="gramEnd"/>
      <w:r w:rsidR="00FB7F13" w:rsidRPr="00FB7F13">
        <w:rPr>
          <w:rFonts w:cs="Arial"/>
          <w:bCs/>
        </w:rPr>
        <w:t xml:space="preserve"> (ul. </w:t>
      </w:r>
      <w:proofErr w:type="spellStart"/>
      <w:r w:rsidR="00FB7F13" w:rsidRPr="00FB7F13">
        <w:rPr>
          <w:rFonts w:cs="Arial"/>
          <w:bCs/>
        </w:rPr>
        <w:t>Čs.armády</w:t>
      </w:r>
      <w:proofErr w:type="spellEnd"/>
      <w:r w:rsidR="00FB7F13" w:rsidRPr="00FB7F13">
        <w:rPr>
          <w:rFonts w:cs="Arial"/>
          <w:bCs/>
        </w:rPr>
        <w:t>)</w:t>
      </w:r>
      <w:r w:rsidR="00FB7F13">
        <w:rPr>
          <w:rFonts w:cs="Arial"/>
          <w:bCs/>
        </w:rPr>
        <w:t xml:space="preserve"> dále ve své trase a zpět v opačném pořadí</w:t>
      </w:r>
    </w:p>
    <w:p w14:paraId="11CA6B74" w14:textId="30644DF5" w:rsidR="00D453F1" w:rsidRPr="00BF3D2A" w:rsidRDefault="00D453F1" w:rsidP="00BF3D2A">
      <w:pPr>
        <w:spacing w:after="0" w:line="240" w:lineRule="auto"/>
        <w:ind w:left="68"/>
        <w:jc w:val="both"/>
        <w:rPr>
          <w:rFonts w:cs="Arial"/>
          <w:b/>
        </w:rPr>
      </w:pPr>
    </w:p>
    <w:p w14:paraId="26ACCD04" w14:textId="5C88C35C" w:rsidR="0035589B" w:rsidRPr="0035589B" w:rsidRDefault="0035589B" w:rsidP="0035589B">
      <w:pPr>
        <w:pStyle w:val="Odstavecseseznamem"/>
        <w:numPr>
          <w:ilvl w:val="0"/>
          <w:numId w:val="12"/>
        </w:numPr>
        <w:spacing w:line="276" w:lineRule="auto"/>
        <w:ind w:left="426"/>
        <w:rPr>
          <w:rFonts w:cs="Arial"/>
          <w:b/>
        </w:rPr>
      </w:pPr>
      <w:r w:rsidRPr="0035589B">
        <w:rPr>
          <w:rFonts w:cs="Arial"/>
          <w:b/>
        </w:rPr>
        <w:t>Hornické muzeum – Důl Anna 13. 6. 2026 (</w:t>
      </w:r>
      <w:proofErr w:type="gramStart"/>
      <w:r w:rsidRPr="0035589B">
        <w:rPr>
          <w:rFonts w:cs="Arial"/>
          <w:b/>
        </w:rPr>
        <w:t>15 – 16</w:t>
      </w:r>
      <w:proofErr w:type="gramEnd"/>
      <w:r w:rsidRPr="0035589B">
        <w:rPr>
          <w:rFonts w:cs="Arial"/>
          <w:b/>
        </w:rPr>
        <w:t xml:space="preserve"> h.)</w:t>
      </w:r>
    </w:p>
    <w:p w14:paraId="0F70CF5D" w14:textId="4253283C" w:rsidR="00820A8E" w:rsidRPr="00F047C6" w:rsidRDefault="00820A8E" w:rsidP="0035589B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>50</w:t>
      </w:r>
      <w:r w:rsidR="00F047C6">
        <w:rPr>
          <w:rFonts w:cs="Arial"/>
          <w:b/>
        </w:rPr>
        <w:t>5</w:t>
      </w:r>
    </w:p>
    <w:p w14:paraId="0BA10FBF" w14:textId="4B47A629" w:rsidR="00820A8E" w:rsidRPr="00820A8E" w:rsidRDefault="00F047C6" w:rsidP="0035589B">
      <w:pPr>
        <w:spacing w:after="0" w:line="240" w:lineRule="auto"/>
        <w:jc w:val="both"/>
        <w:rPr>
          <w:rFonts w:cs="Arial"/>
          <w:bCs/>
        </w:rPr>
      </w:pPr>
      <w:r>
        <w:rPr>
          <w:rFonts w:cs="Arial"/>
          <w:bCs/>
        </w:rPr>
        <w:t xml:space="preserve">Ze </w:t>
      </w:r>
      <w:proofErr w:type="spellStart"/>
      <w:r>
        <w:rPr>
          <w:rFonts w:cs="Arial"/>
          <w:bCs/>
        </w:rPr>
        <w:t>zast</w:t>
      </w:r>
      <w:proofErr w:type="spellEnd"/>
      <w:r>
        <w:rPr>
          <w:rFonts w:cs="Arial"/>
          <w:bCs/>
        </w:rPr>
        <w:t>. Březové Hory vpravo K Dolu Marie – vpravo Kladenská – vlevo Politických vězňů a dále po své trase.</w:t>
      </w:r>
    </w:p>
    <w:p w14:paraId="7A0006BB" w14:textId="78E402F2" w:rsidR="007601BE" w:rsidRPr="00820A8E" w:rsidRDefault="00645B2F" w:rsidP="0035589B">
      <w:pPr>
        <w:spacing w:after="0" w:line="240" w:lineRule="auto"/>
        <w:jc w:val="both"/>
        <w:rPr>
          <w:rFonts w:cs="Arial"/>
          <w:b/>
        </w:rPr>
      </w:pPr>
      <w:r w:rsidRPr="00820A8E">
        <w:rPr>
          <w:rFonts w:cs="Arial"/>
          <w:b/>
        </w:rPr>
        <w:t>508</w:t>
      </w:r>
    </w:p>
    <w:p w14:paraId="37D5F713" w14:textId="417120CC" w:rsidR="00645B2F" w:rsidRDefault="00820A8E" w:rsidP="0035589B">
      <w:pPr>
        <w:spacing w:after="0" w:line="240" w:lineRule="auto"/>
        <w:jc w:val="both"/>
        <w:rPr>
          <w:rFonts w:cs="Arial"/>
          <w:bCs/>
        </w:rPr>
      </w:pPr>
      <w:r>
        <w:rPr>
          <w:rFonts w:cs="Arial"/>
          <w:bCs/>
        </w:rPr>
        <w:t>z</w:t>
      </w:r>
      <w:r w:rsidR="00645B2F">
        <w:rPr>
          <w:rFonts w:cs="Arial"/>
          <w:bCs/>
        </w:rPr>
        <w:t xml:space="preserve"> ul. Mariánská </w:t>
      </w:r>
      <w:r>
        <w:rPr>
          <w:rFonts w:cs="Arial"/>
          <w:bCs/>
        </w:rPr>
        <w:t>– vlevo ul. K Dolu Marie – vlevo I/18 ul. Rožmitálská</w:t>
      </w:r>
    </w:p>
    <w:p w14:paraId="1C67A76C" w14:textId="77777777" w:rsidR="00F047C6" w:rsidRDefault="00F047C6" w:rsidP="0035589B">
      <w:pPr>
        <w:spacing w:after="0" w:line="240" w:lineRule="auto"/>
        <w:jc w:val="both"/>
        <w:rPr>
          <w:rFonts w:cs="Arial"/>
          <w:bCs/>
        </w:rPr>
      </w:pPr>
    </w:p>
    <w:p w14:paraId="2BCB0630" w14:textId="77777777" w:rsidR="00F047C6" w:rsidRDefault="00F047C6" w:rsidP="0035589B">
      <w:pPr>
        <w:spacing w:after="0" w:line="240" w:lineRule="auto"/>
        <w:jc w:val="both"/>
        <w:rPr>
          <w:rFonts w:cs="Arial"/>
          <w:bCs/>
        </w:rPr>
      </w:pPr>
    </w:p>
    <w:p w14:paraId="261FE0C9" w14:textId="77777777" w:rsidR="00F047C6" w:rsidRDefault="00F047C6" w:rsidP="0035589B">
      <w:pPr>
        <w:spacing w:after="0" w:line="240" w:lineRule="auto"/>
        <w:jc w:val="both"/>
        <w:rPr>
          <w:rFonts w:cs="Arial"/>
          <w:bCs/>
        </w:rPr>
      </w:pPr>
    </w:p>
    <w:p w14:paraId="6CDC3CD3" w14:textId="77777777" w:rsidR="00F047C6" w:rsidRDefault="00F047C6" w:rsidP="0035589B">
      <w:pPr>
        <w:spacing w:after="0" w:line="240" w:lineRule="auto"/>
        <w:jc w:val="both"/>
        <w:rPr>
          <w:rFonts w:cs="Arial"/>
          <w:bCs/>
        </w:rPr>
      </w:pPr>
    </w:p>
    <w:p w14:paraId="676CAC72" w14:textId="7E01787F" w:rsidR="009005F5" w:rsidRDefault="00820A8E" w:rsidP="00820A8E">
      <w:pPr>
        <w:spacing w:after="0" w:line="240" w:lineRule="auto"/>
        <w:jc w:val="both"/>
        <w:rPr>
          <w:rFonts w:cs="Arial"/>
          <w:b/>
          <w:color w:val="FF0000"/>
          <w:sz w:val="22"/>
        </w:rPr>
      </w:pPr>
      <w:r>
        <w:rPr>
          <w:rFonts w:cs="Arial"/>
          <w:bCs/>
        </w:rPr>
        <w:t xml:space="preserve"> </w:t>
      </w:r>
    </w:p>
    <w:p w14:paraId="61520EAD" w14:textId="0C8F1030" w:rsidR="00237B44" w:rsidRDefault="00237B44" w:rsidP="002B2431">
      <w:pPr>
        <w:spacing w:after="0" w:line="240" w:lineRule="auto"/>
        <w:rPr>
          <w:rFonts w:cs="Arial"/>
          <w:b/>
          <w:color w:val="FF0000"/>
          <w:sz w:val="22"/>
        </w:rPr>
      </w:pPr>
      <w:r w:rsidRPr="00CB6A8D">
        <w:rPr>
          <w:rFonts w:cs="Arial"/>
          <w:b/>
          <w:color w:val="FF0000"/>
          <w:sz w:val="22"/>
        </w:rPr>
        <w:lastRenderedPageBreak/>
        <w:t>ZMĚNY ZASTÁVEK</w:t>
      </w:r>
    </w:p>
    <w:p w14:paraId="4CD2A36D" w14:textId="77777777" w:rsidR="005A44EE" w:rsidRDefault="005A44EE" w:rsidP="005A44EE">
      <w:pPr>
        <w:pStyle w:val="Odstavecseseznamem"/>
        <w:numPr>
          <w:ilvl w:val="0"/>
          <w:numId w:val="25"/>
        </w:numPr>
        <w:spacing w:line="276" w:lineRule="auto"/>
        <w:rPr>
          <w:rFonts w:cs="Arial"/>
          <w:b/>
        </w:rPr>
      </w:pPr>
      <w:r w:rsidRPr="00E4721B">
        <w:rPr>
          <w:rFonts w:cs="Arial"/>
          <w:b/>
        </w:rPr>
        <w:t xml:space="preserve">nám. J. </w:t>
      </w:r>
      <w:r>
        <w:rPr>
          <w:rFonts w:cs="Arial"/>
          <w:b/>
        </w:rPr>
        <w:t>A</w:t>
      </w:r>
      <w:r w:rsidRPr="00E4721B">
        <w:rPr>
          <w:rFonts w:cs="Arial"/>
          <w:b/>
        </w:rPr>
        <w:t>. Alise 11. 6. 2026 (15 h.) – 14. 6. 2026 (24 h.)</w:t>
      </w:r>
    </w:p>
    <w:p w14:paraId="7ACEF393" w14:textId="10D124DF" w:rsidR="00B87456" w:rsidRPr="005A44EE" w:rsidRDefault="00B87456" w:rsidP="005A44EE">
      <w:pPr>
        <w:spacing w:after="0" w:line="276" w:lineRule="auto"/>
        <w:ind w:firstLine="360"/>
        <w:jc w:val="both"/>
        <w:rPr>
          <w:rFonts w:cs="Arial"/>
          <w:b/>
          <w:sz w:val="22"/>
          <w:szCs w:val="24"/>
        </w:rPr>
      </w:pPr>
      <w:r w:rsidRPr="005A44EE">
        <w:rPr>
          <w:rFonts w:cs="Arial"/>
          <w:b/>
          <w:sz w:val="22"/>
          <w:szCs w:val="24"/>
        </w:rPr>
        <w:t>503 + 508</w:t>
      </w:r>
      <w:r w:rsidR="005A44EE" w:rsidRPr="005A44EE">
        <w:rPr>
          <w:rFonts w:cs="Arial"/>
          <w:b/>
          <w:sz w:val="22"/>
          <w:szCs w:val="24"/>
        </w:rPr>
        <w:t xml:space="preserve"> </w:t>
      </w:r>
    </w:p>
    <w:p w14:paraId="23687EA3" w14:textId="795717BC" w:rsidR="00B87456" w:rsidRPr="00802022" w:rsidRDefault="00B87456" w:rsidP="00B87456">
      <w:pPr>
        <w:spacing w:after="0"/>
        <w:rPr>
          <w:rFonts w:cs="Arial"/>
          <w:b/>
          <w:szCs w:val="20"/>
          <w:u w:val="single"/>
        </w:rPr>
      </w:pPr>
      <w:r w:rsidRPr="00802022">
        <w:rPr>
          <w:rFonts w:cs="Arial"/>
          <w:b/>
          <w:szCs w:val="20"/>
          <w:u w:val="single"/>
        </w:rPr>
        <w:t>ruší se</w:t>
      </w:r>
    </w:p>
    <w:p w14:paraId="69A9C01A" w14:textId="2D4F84C5" w:rsidR="00B87456" w:rsidRDefault="00B87456" w:rsidP="00D81EB7">
      <w:pPr>
        <w:spacing w:after="0" w:line="276" w:lineRule="auto"/>
        <w:rPr>
          <w:rFonts w:cs="Arial"/>
          <w:bCs/>
        </w:rPr>
      </w:pPr>
      <w:r w:rsidRPr="00B87456">
        <w:rPr>
          <w:rFonts w:cs="Arial"/>
          <w:bCs/>
        </w:rPr>
        <w:t>Příbram</w:t>
      </w:r>
      <w:r>
        <w:rPr>
          <w:rFonts w:cs="Arial"/>
          <w:bCs/>
        </w:rPr>
        <w:t>, Březové Hory, Mariánská</w:t>
      </w:r>
    </w:p>
    <w:p w14:paraId="7A206D96" w14:textId="5DF607CD" w:rsidR="00B87456" w:rsidRDefault="00B87456" w:rsidP="00B87456">
      <w:pPr>
        <w:spacing w:after="0" w:line="276" w:lineRule="auto"/>
        <w:rPr>
          <w:rFonts w:cs="Arial"/>
          <w:bCs/>
        </w:rPr>
      </w:pPr>
      <w:r w:rsidRPr="00B87456">
        <w:rPr>
          <w:rFonts w:cs="Arial"/>
          <w:bCs/>
        </w:rPr>
        <w:t>Příbram</w:t>
      </w:r>
      <w:r>
        <w:rPr>
          <w:rFonts w:cs="Arial"/>
          <w:bCs/>
        </w:rPr>
        <w:t>, Březové Hory, náměstí</w:t>
      </w:r>
    </w:p>
    <w:p w14:paraId="42961D76" w14:textId="628C99EE" w:rsidR="00B87456" w:rsidRDefault="00B87456" w:rsidP="00B87456">
      <w:pPr>
        <w:spacing w:after="0" w:line="276" w:lineRule="auto"/>
        <w:rPr>
          <w:rFonts w:cs="Arial"/>
          <w:bCs/>
        </w:rPr>
      </w:pPr>
      <w:r w:rsidRPr="00B87456">
        <w:rPr>
          <w:rFonts w:cs="Arial"/>
          <w:bCs/>
        </w:rPr>
        <w:t>Příbram</w:t>
      </w:r>
      <w:r>
        <w:rPr>
          <w:rFonts w:cs="Arial"/>
          <w:bCs/>
        </w:rPr>
        <w:t>, Březové Hory, domov seniorů</w:t>
      </w:r>
    </w:p>
    <w:p w14:paraId="043EE9EC" w14:textId="2EEE37E3" w:rsidR="00B87456" w:rsidRPr="00802022" w:rsidRDefault="00B87456" w:rsidP="00B87456">
      <w:pPr>
        <w:spacing w:after="0"/>
        <w:rPr>
          <w:rFonts w:cs="Arial"/>
          <w:b/>
          <w:szCs w:val="20"/>
          <w:u w:val="single"/>
        </w:rPr>
      </w:pPr>
      <w:r w:rsidRPr="00802022">
        <w:rPr>
          <w:rFonts w:cs="Arial"/>
          <w:b/>
          <w:szCs w:val="20"/>
          <w:u w:val="single"/>
        </w:rPr>
        <w:t>z</w:t>
      </w:r>
      <w:r w:rsidR="00F70AE2" w:rsidRPr="00802022">
        <w:rPr>
          <w:rFonts w:cs="Arial"/>
          <w:b/>
          <w:szCs w:val="20"/>
          <w:u w:val="single"/>
        </w:rPr>
        <w:t>řizuje</w:t>
      </w:r>
      <w:r w:rsidRPr="00802022">
        <w:rPr>
          <w:rFonts w:cs="Arial"/>
          <w:b/>
          <w:szCs w:val="20"/>
          <w:u w:val="single"/>
        </w:rPr>
        <w:t xml:space="preserve"> se</w:t>
      </w:r>
    </w:p>
    <w:p w14:paraId="63C1A77C" w14:textId="27717745" w:rsidR="00B87456" w:rsidRDefault="00B87456" w:rsidP="00B87456">
      <w:pPr>
        <w:spacing w:after="0" w:line="276" w:lineRule="auto"/>
        <w:rPr>
          <w:rFonts w:cs="Arial"/>
          <w:bCs/>
        </w:rPr>
      </w:pPr>
      <w:r w:rsidRPr="00B87456">
        <w:rPr>
          <w:rFonts w:cs="Arial"/>
          <w:bCs/>
        </w:rPr>
        <w:t>Příbram</w:t>
      </w:r>
      <w:r>
        <w:rPr>
          <w:rFonts w:cs="Arial"/>
          <w:bCs/>
        </w:rPr>
        <w:t>, Politických vězňů</w:t>
      </w:r>
    </w:p>
    <w:p w14:paraId="6C27199F" w14:textId="034CB637" w:rsidR="00B14976" w:rsidRDefault="00B14976" w:rsidP="00B14976">
      <w:pPr>
        <w:pStyle w:val="Odstavecseseznamem"/>
        <w:spacing w:line="276" w:lineRule="auto"/>
        <w:ind w:left="390"/>
        <w:jc w:val="both"/>
        <w:rPr>
          <w:rFonts w:cs="Arial"/>
          <w:b/>
        </w:rPr>
      </w:pPr>
      <w:r>
        <w:rPr>
          <w:rFonts w:cs="Arial"/>
          <w:b/>
        </w:rPr>
        <w:t>505</w:t>
      </w:r>
    </w:p>
    <w:p w14:paraId="7DF6AF7B" w14:textId="77777777" w:rsidR="00B14976" w:rsidRPr="00B87456" w:rsidRDefault="00B14976" w:rsidP="00B14976">
      <w:pPr>
        <w:spacing w:after="0"/>
        <w:rPr>
          <w:rFonts w:cs="Arial"/>
          <w:b/>
          <w:sz w:val="22"/>
          <w:u w:val="single"/>
        </w:rPr>
      </w:pPr>
      <w:r w:rsidRPr="00B87456">
        <w:rPr>
          <w:rFonts w:cs="Arial"/>
          <w:b/>
          <w:sz w:val="22"/>
          <w:u w:val="single"/>
        </w:rPr>
        <w:t>ruší se</w:t>
      </w:r>
    </w:p>
    <w:p w14:paraId="7BB70075" w14:textId="5FE83D20" w:rsidR="00B14976" w:rsidRDefault="00B14976" w:rsidP="00B14976">
      <w:pPr>
        <w:spacing w:after="0" w:line="276" w:lineRule="auto"/>
        <w:rPr>
          <w:rFonts w:cs="Arial"/>
          <w:bCs/>
        </w:rPr>
      </w:pPr>
      <w:r w:rsidRPr="00B87456">
        <w:rPr>
          <w:rFonts w:cs="Arial"/>
          <w:bCs/>
        </w:rPr>
        <w:t>Příbram</w:t>
      </w:r>
      <w:r>
        <w:rPr>
          <w:rFonts w:cs="Arial"/>
          <w:bCs/>
        </w:rPr>
        <w:t>, Březové Hory, domov seniorů</w:t>
      </w:r>
    </w:p>
    <w:p w14:paraId="28FC9BEE" w14:textId="3B62D79E" w:rsidR="00B14976" w:rsidRPr="00B14976" w:rsidRDefault="00B14976" w:rsidP="00B14976">
      <w:pPr>
        <w:spacing w:after="0" w:line="276" w:lineRule="auto"/>
        <w:rPr>
          <w:rFonts w:cs="Arial"/>
          <w:bCs/>
        </w:rPr>
      </w:pPr>
      <w:r w:rsidRPr="00B87456">
        <w:rPr>
          <w:rFonts w:cs="Arial"/>
          <w:bCs/>
        </w:rPr>
        <w:t>Příbram</w:t>
      </w:r>
      <w:r>
        <w:rPr>
          <w:rFonts w:cs="Arial"/>
          <w:bCs/>
        </w:rPr>
        <w:t xml:space="preserve">, Kladenská – směr </w:t>
      </w:r>
      <w:proofErr w:type="spellStart"/>
      <w:r>
        <w:rPr>
          <w:rFonts w:cs="Arial"/>
          <w:bCs/>
        </w:rPr>
        <w:t>Orlov</w:t>
      </w:r>
      <w:proofErr w:type="spellEnd"/>
    </w:p>
    <w:p w14:paraId="55E298C4" w14:textId="2DC1A29B" w:rsidR="00923EED" w:rsidRDefault="00E4721B" w:rsidP="00923EED">
      <w:pPr>
        <w:pStyle w:val="Odstavecseseznamem"/>
        <w:numPr>
          <w:ilvl w:val="1"/>
          <w:numId w:val="21"/>
        </w:numPr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a</w:t>
      </w:r>
      <w:r w:rsidRPr="00C43411">
        <w:rPr>
          <w:rFonts w:cs="Arial"/>
          <w:b/>
          <w:sz w:val="20"/>
          <w:szCs w:val="20"/>
        </w:rPr>
        <w:t xml:space="preserve">ž 1.3. </w:t>
      </w:r>
      <w:r w:rsidR="00923EED">
        <w:rPr>
          <w:rFonts w:cs="Arial"/>
          <w:b/>
          <w:sz w:val="20"/>
          <w:szCs w:val="20"/>
        </w:rPr>
        <w:t>–</w:t>
      </w:r>
      <w:r>
        <w:rPr>
          <w:rFonts w:cs="Arial"/>
          <w:b/>
          <w:sz w:val="20"/>
          <w:szCs w:val="20"/>
        </w:rPr>
        <w:t xml:space="preserve"> žádné</w:t>
      </w:r>
    </w:p>
    <w:p w14:paraId="11383FF2" w14:textId="77777777" w:rsidR="00923EED" w:rsidRPr="00923EED" w:rsidRDefault="00923EED" w:rsidP="00923EED">
      <w:pPr>
        <w:pStyle w:val="Odstavecseseznamem"/>
        <w:ind w:left="532"/>
        <w:jc w:val="both"/>
        <w:rPr>
          <w:rFonts w:cs="Arial"/>
          <w:b/>
          <w:sz w:val="20"/>
          <w:szCs w:val="20"/>
        </w:rPr>
      </w:pPr>
    </w:p>
    <w:p w14:paraId="6D356AB1" w14:textId="1133F92C" w:rsidR="00923EED" w:rsidRPr="00FD60BB" w:rsidRDefault="005A44EE" w:rsidP="00FD60BB">
      <w:pPr>
        <w:pStyle w:val="Odstavecseseznamem"/>
        <w:numPr>
          <w:ilvl w:val="0"/>
          <w:numId w:val="25"/>
        </w:numPr>
        <w:spacing w:line="276" w:lineRule="auto"/>
        <w:rPr>
          <w:rFonts w:cs="Arial"/>
          <w:b/>
        </w:rPr>
      </w:pPr>
      <w:r w:rsidRPr="00FD60BB">
        <w:rPr>
          <w:rFonts w:cs="Arial"/>
          <w:b/>
        </w:rPr>
        <w:t>průvod</w:t>
      </w:r>
      <w:r w:rsidR="00923EED" w:rsidRPr="00FD60BB">
        <w:rPr>
          <w:rFonts w:cs="Arial"/>
          <w:b/>
        </w:rPr>
        <w:t xml:space="preserve"> 12. 6. 2026 (</w:t>
      </w:r>
      <w:r w:rsidRPr="00FD60BB">
        <w:rPr>
          <w:rFonts w:cs="Arial"/>
          <w:b/>
        </w:rPr>
        <w:t>20:30</w:t>
      </w:r>
      <w:r w:rsidR="00923EED" w:rsidRPr="00FD60BB">
        <w:rPr>
          <w:rFonts w:cs="Arial"/>
          <w:b/>
        </w:rPr>
        <w:t xml:space="preserve"> – 22</w:t>
      </w:r>
      <w:r w:rsidRPr="00FD60BB">
        <w:rPr>
          <w:rFonts w:cs="Arial"/>
          <w:b/>
        </w:rPr>
        <w:t>:30</w:t>
      </w:r>
      <w:r w:rsidR="00923EED" w:rsidRPr="00FD60BB">
        <w:rPr>
          <w:rFonts w:cs="Arial"/>
          <w:b/>
        </w:rPr>
        <w:t xml:space="preserve"> h.)</w:t>
      </w:r>
    </w:p>
    <w:p w14:paraId="764CAAB8" w14:textId="1B802716" w:rsidR="00923EED" w:rsidRPr="00A94BA5" w:rsidRDefault="00545750" w:rsidP="00A94BA5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t>521</w:t>
      </w:r>
    </w:p>
    <w:p w14:paraId="560F27CA" w14:textId="77777777" w:rsidR="00A94BA5" w:rsidRPr="00B87456" w:rsidRDefault="00A94BA5" w:rsidP="00A94BA5">
      <w:pPr>
        <w:spacing w:after="0"/>
        <w:rPr>
          <w:rFonts w:cs="Arial"/>
          <w:b/>
          <w:sz w:val="22"/>
          <w:u w:val="single"/>
        </w:rPr>
      </w:pPr>
      <w:r w:rsidRPr="00B87456">
        <w:rPr>
          <w:rFonts w:cs="Arial"/>
          <w:b/>
          <w:sz w:val="22"/>
          <w:u w:val="single"/>
        </w:rPr>
        <w:t>ruší se</w:t>
      </w:r>
    </w:p>
    <w:p w14:paraId="508A95C9" w14:textId="695FA520" w:rsidR="00B87456" w:rsidRDefault="00A94BA5" w:rsidP="00D81EB7">
      <w:pPr>
        <w:spacing w:after="0" w:line="276" w:lineRule="auto"/>
        <w:rPr>
          <w:rFonts w:cs="Arial"/>
          <w:bCs/>
        </w:rPr>
      </w:pPr>
      <w:r w:rsidRPr="00A94BA5">
        <w:rPr>
          <w:rFonts w:cs="Arial"/>
          <w:bCs/>
        </w:rPr>
        <w:t>Příbram, Kladenská</w:t>
      </w:r>
    </w:p>
    <w:p w14:paraId="2AF6D60C" w14:textId="350C6D53" w:rsidR="00A94BA5" w:rsidRDefault="00A94BA5" w:rsidP="00D81EB7">
      <w:pPr>
        <w:spacing w:after="0" w:line="276" w:lineRule="auto"/>
        <w:rPr>
          <w:rFonts w:cs="Arial"/>
          <w:bCs/>
        </w:rPr>
      </w:pPr>
      <w:r w:rsidRPr="00A94BA5">
        <w:rPr>
          <w:rFonts w:cs="Arial"/>
          <w:bCs/>
        </w:rPr>
        <w:t xml:space="preserve">Příbram, </w:t>
      </w:r>
      <w:r>
        <w:rPr>
          <w:rFonts w:cs="Arial"/>
          <w:bCs/>
        </w:rPr>
        <w:t>nám. 17. listopadu</w:t>
      </w:r>
    </w:p>
    <w:p w14:paraId="012741C5" w14:textId="77777777" w:rsidR="00A94BA5" w:rsidRPr="00A94BA5" w:rsidRDefault="00A94BA5" w:rsidP="00A94BA5">
      <w:pPr>
        <w:spacing w:after="0" w:line="276" w:lineRule="auto"/>
        <w:rPr>
          <w:rFonts w:cs="Arial"/>
          <w:bCs/>
        </w:rPr>
      </w:pPr>
      <w:r w:rsidRPr="00A94BA5">
        <w:rPr>
          <w:rFonts w:cs="Arial"/>
          <w:bCs/>
        </w:rPr>
        <w:t xml:space="preserve">Příbram, </w:t>
      </w:r>
      <w:proofErr w:type="spellStart"/>
      <w:proofErr w:type="gramStart"/>
      <w:r w:rsidRPr="00A94BA5">
        <w:rPr>
          <w:rFonts w:cs="Arial"/>
          <w:bCs/>
        </w:rPr>
        <w:t>II.poliklinika</w:t>
      </w:r>
      <w:proofErr w:type="spellEnd"/>
      <w:proofErr w:type="gramEnd"/>
    </w:p>
    <w:p w14:paraId="0A18BE47" w14:textId="77777777" w:rsidR="00A94BA5" w:rsidRPr="00A94BA5" w:rsidRDefault="00A94BA5" w:rsidP="00A94BA5">
      <w:pPr>
        <w:spacing w:after="0" w:line="276" w:lineRule="auto"/>
        <w:rPr>
          <w:rFonts w:cs="Arial"/>
          <w:bCs/>
        </w:rPr>
      </w:pPr>
      <w:r w:rsidRPr="00A94BA5">
        <w:rPr>
          <w:rFonts w:cs="Arial"/>
          <w:bCs/>
        </w:rPr>
        <w:t>Příbram, Na Cihelně</w:t>
      </w:r>
    </w:p>
    <w:p w14:paraId="74F875AA" w14:textId="77777777" w:rsidR="00A94BA5" w:rsidRPr="00802022" w:rsidRDefault="00A94BA5" w:rsidP="00A94BA5">
      <w:pPr>
        <w:spacing w:after="0"/>
        <w:rPr>
          <w:rFonts w:cs="Arial"/>
          <w:b/>
          <w:szCs w:val="20"/>
          <w:u w:val="single"/>
        </w:rPr>
      </w:pPr>
      <w:r w:rsidRPr="00802022">
        <w:rPr>
          <w:rFonts w:cs="Arial"/>
          <w:b/>
          <w:szCs w:val="20"/>
          <w:u w:val="single"/>
        </w:rPr>
        <w:t>zřizuje se</w:t>
      </w:r>
    </w:p>
    <w:p w14:paraId="6024C594" w14:textId="1EF5BBDF" w:rsidR="00A94BA5" w:rsidRPr="00A94BA5" w:rsidRDefault="00A94BA5" w:rsidP="00A94BA5">
      <w:pPr>
        <w:spacing w:after="0" w:line="276" w:lineRule="auto"/>
        <w:rPr>
          <w:rFonts w:cs="Arial"/>
          <w:bCs/>
        </w:rPr>
      </w:pPr>
      <w:r w:rsidRPr="00A94BA5">
        <w:rPr>
          <w:rFonts w:cs="Arial"/>
          <w:bCs/>
        </w:rPr>
        <w:t>Příbram, Archiv</w:t>
      </w:r>
    </w:p>
    <w:p w14:paraId="6FC4F7CF" w14:textId="77777777" w:rsidR="00CE2E52" w:rsidRDefault="00CE2E52" w:rsidP="00545750">
      <w:pPr>
        <w:spacing w:after="0" w:line="240" w:lineRule="auto"/>
        <w:ind w:left="68"/>
        <w:jc w:val="both"/>
        <w:rPr>
          <w:rFonts w:cs="Arial"/>
          <w:b/>
        </w:rPr>
      </w:pPr>
    </w:p>
    <w:p w14:paraId="71CDA82D" w14:textId="6625225C" w:rsidR="00545750" w:rsidRDefault="00545750" w:rsidP="00545750">
      <w:pPr>
        <w:spacing w:after="0" w:line="240" w:lineRule="auto"/>
        <w:ind w:left="68"/>
        <w:jc w:val="both"/>
        <w:rPr>
          <w:rFonts w:cs="Arial"/>
          <w:b/>
        </w:rPr>
      </w:pPr>
      <w:r w:rsidRPr="00923EED">
        <w:rPr>
          <w:rFonts w:cs="Arial"/>
          <w:b/>
        </w:rPr>
        <w:t>50</w:t>
      </w:r>
      <w:r>
        <w:rPr>
          <w:rFonts w:cs="Arial"/>
          <w:b/>
        </w:rPr>
        <w:t>2</w:t>
      </w:r>
      <w:r w:rsidR="00FD60BB">
        <w:rPr>
          <w:rFonts w:cs="Arial"/>
          <w:b/>
        </w:rPr>
        <w:t>, 507</w:t>
      </w:r>
    </w:p>
    <w:p w14:paraId="79B9A9B3" w14:textId="77777777" w:rsidR="00545750" w:rsidRPr="00B356B2" w:rsidRDefault="00545750" w:rsidP="00545750">
      <w:pPr>
        <w:spacing w:after="0" w:line="276" w:lineRule="auto"/>
        <w:rPr>
          <w:rFonts w:cs="Arial"/>
          <w:b/>
          <w:u w:val="single"/>
        </w:rPr>
      </w:pPr>
      <w:r w:rsidRPr="00B356B2">
        <w:rPr>
          <w:rFonts w:cs="Arial"/>
          <w:b/>
          <w:u w:val="single"/>
        </w:rPr>
        <w:t>ruší se</w:t>
      </w:r>
    </w:p>
    <w:p w14:paraId="62B032D5" w14:textId="31CD27D2" w:rsidR="00545750" w:rsidRDefault="00545750" w:rsidP="00545750">
      <w:pPr>
        <w:spacing w:after="0" w:line="276" w:lineRule="auto"/>
        <w:rPr>
          <w:rFonts w:cs="Arial"/>
          <w:bCs/>
        </w:rPr>
      </w:pPr>
      <w:r w:rsidRPr="00B87456">
        <w:rPr>
          <w:rFonts w:cs="Arial"/>
          <w:bCs/>
        </w:rPr>
        <w:t>Příbram</w:t>
      </w:r>
      <w:r>
        <w:rPr>
          <w:rFonts w:cs="Arial"/>
          <w:bCs/>
        </w:rPr>
        <w:t>, Kladenská</w:t>
      </w:r>
    </w:p>
    <w:p w14:paraId="14DB088F" w14:textId="77777777" w:rsidR="00545750" w:rsidRDefault="00545750" w:rsidP="00545750">
      <w:pPr>
        <w:spacing w:after="0" w:line="276" w:lineRule="auto"/>
        <w:rPr>
          <w:rFonts w:cs="Arial"/>
          <w:bCs/>
        </w:rPr>
      </w:pPr>
      <w:r w:rsidRPr="00A94BA5">
        <w:rPr>
          <w:rFonts w:cs="Arial"/>
          <w:bCs/>
        </w:rPr>
        <w:t xml:space="preserve">Příbram, </w:t>
      </w:r>
      <w:r>
        <w:rPr>
          <w:rFonts w:cs="Arial"/>
          <w:bCs/>
        </w:rPr>
        <w:t>nám. 17. listopadu</w:t>
      </w:r>
    </w:p>
    <w:p w14:paraId="31E41078" w14:textId="77777777" w:rsidR="00545750" w:rsidRPr="00A94BA5" w:rsidRDefault="00545750" w:rsidP="00545750">
      <w:pPr>
        <w:spacing w:after="0" w:line="276" w:lineRule="auto"/>
        <w:rPr>
          <w:rFonts w:cs="Arial"/>
          <w:bCs/>
        </w:rPr>
      </w:pPr>
      <w:r w:rsidRPr="00A94BA5">
        <w:rPr>
          <w:rFonts w:cs="Arial"/>
          <w:bCs/>
        </w:rPr>
        <w:t xml:space="preserve">Příbram, </w:t>
      </w:r>
      <w:proofErr w:type="spellStart"/>
      <w:proofErr w:type="gramStart"/>
      <w:r w:rsidRPr="00A94BA5">
        <w:rPr>
          <w:rFonts w:cs="Arial"/>
          <w:bCs/>
        </w:rPr>
        <w:t>II.poliklinika</w:t>
      </w:r>
      <w:proofErr w:type="spellEnd"/>
      <w:proofErr w:type="gramEnd"/>
    </w:p>
    <w:p w14:paraId="1558A01E" w14:textId="77777777" w:rsidR="00545750" w:rsidRPr="00A94BA5" w:rsidRDefault="00545750" w:rsidP="00545750">
      <w:pPr>
        <w:spacing w:after="0" w:line="276" w:lineRule="auto"/>
        <w:rPr>
          <w:rFonts w:cs="Arial"/>
          <w:bCs/>
        </w:rPr>
      </w:pPr>
      <w:r w:rsidRPr="00A94BA5">
        <w:rPr>
          <w:rFonts w:cs="Arial"/>
          <w:bCs/>
        </w:rPr>
        <w:t>Příbram, Na Cihelně</w:t>
      </w:r>
    </w:p>
    <w:p w14:paraId="0BCF151F" w14:textId="77777777" w:rsidR="00545750" w:rsidRPr="00802022" w:rsidRDefault="00545750" w:rsidP="00545750">
      <w:pPr>
        <w:spacing w:after="0"/>
        <w:rPr>
          <w:rFonts w:cs="Arial"/>
          <w:b/>
          <w:szCs w:val="20"/>
          <w:u w:val="single"/>
        </w:rPr>
      </w:pPr>
      <w:r w:rsidRPr="00802022">
        <w:rPr>
          <w:rFonts w:cs="Arial"/>
          <w:b/>
          <w:szCs w:val="20"/>
          <w:u w:val="single"/>
        </w:rPr>
        <w:t>zřizuje se</w:t>
      </w:r>
    </w:p>
    <w:p w14:paraId="49AB0616" w14:textId="77777777" w:rsidR="00545750" w:rsidRDefault="00545750" w:rsidP="00545750">
      <w:pPr>
        <w:spacing w:after="0" w:line="276" w:lineRule="auto"/>
        <w:rPr>
          <w:rFonts w:cs="Arial"/>
          <w:bCs/>
        </w:rPr>
      </w:pPr>
      <w:r>
        <w:rPr>
          <w:rFonts w:cs="Arial"/>
          <w:bCs/>
        </w:rPr>
        <w:t>Příbram, Seifertova</w:t>
      </w:r>
    </w:p>
    <w:p w14:paraId="4115510F" w14:textId="77777777" w:rsidR="00545750" w:rsidRPr="00A94BA5" w:rsidRDefault="00545750" w:rsidP="00545750">
      <w:pPr>
        <w:spacing w:after="0" w:line="276" w:lineRule="auto"/>
        <w:rPr>
          <w:rFonts w:cs="Arial"/>
          <w:bCs/>
        </w:rPr>
      </w:pPr>
      <w:r w:rsidRPr="00A94BA5">
        <w:rPr>
          <w:rFonts w:cs="Arial"/>
          <w:bCs/>
        </w:rPr>
        <w:t>Příbram, Archiv</w:t>
      </w:r>
    </w:p>
    <w:p w14:paraId="69D388D5" w14:textId="333930FF" w:rsidR="00545750" w:rsidRPr="00A94BA5" w:rsidRDefault="00545750" w:rsidP="00545750">
      <w:pPr>
        <w:spacing w:after="0" w:line="276" w:lineRule="auto"/>
        <w:rPr>
          <w:rFonts w:cs="Arial"/>
          <w:bCs/>
        </w:rPr>
      </w:pPr>
      <w:r w:rsidRPr="00A94BA5">
        <w:rPr>
          <w:rFonts w:cs="Arial"/>
          <w:bCs/>
        </w:rPr>
        <w:t>Pří</w:t>
      </w:r>
      <w:r w:rsidR="00C22C2F">
        <w:rPr>
          <w:rFonts w:cs="Arial"/>
          <w:bCs/>
        </w:rPr>
        <w:t>b</w:t>
      </w:r>
      <w:r w:rsidRPr="00A94BA5">
        <w:rPr>
          <w:rFonts w:cs="Arial"/>
          <w:bCs/>
        </w:rPr>
        <w:t>ram, Nový rybník</w:t>
      </w:r>
    </w:p>
    <w:p w14:paraId="202DA3E9" w14:textId="77777777" w:rsidR="00CE2E52" w:rsidRDefault="00CE2E52" w:rsidP="00514C4C">
      <w:pPr>
        <w:spacing w:after="0" w:line="240" w:lineRule="auto"/>
        <w:ind w:left="68"/>
        <w:jc w:val="both"/>
        <w:rPr>
          <w:rFonts w:cs="Arial"/>
          <w:b/>
        </w:rPr>
      </w:pPr>
    </w:p>
    <w:p w14:paraId="620AAF88" w14:textId="76869EE2" w:rsidR="00514C4C" w:rsidRPr="00FD60BB" w:rsidRDefault="005A44EE" w:rsidP="00514C4C">
      <w:pPr>
        <w:spacing w:after="0" w:line="240" w:lineRule="auto"/>
        <w:ind w:left="68"/>
        <w:jc w:val="both"/>
        <w:rPr>
          <w:rFonts w:cs="Arial"/>
          <w:b/>
        </w:rPr>
      </w:pPr>
      <w:r w:rsidRPr="00FD60BB">
        <w:rPr>
          <w:rFonts w:cs="Arial"/>
          <w:b/>
        </w:rPr>
        <w:t>393,</w:t>
      </w:r>
      <w:r w:rsidR="00514C4C" w:rsidRPr="00FD60BB">
        <w:rPr>
          <w:rFonts w:cs="Arial"/>
          <w:b/>
        </w:rPr>
        <w:t>395</w:t>
      </w:r>
    </w:p>
    <w:p w14:paraId="54C30A13" w14:textId="6A625B1A" w:rsidR="00514C4C" w:rsidRPr="00F047C6" w:rsidRDefault="00514C4C" w:rsidP="00514C4C">
      <w:pPr>
        <w:spacing w:after="0" w:line="276" w:lineRule="auto"/>
        <w:rPr>
          <w:rFonts w:cs="Arial"/>
          <w:b/>
        </w:rPr>
      </w:pPr>
      <w:r w:rsidRPr="00FD60BB">
        <w:rPr>
          <w:rFonts w:cs="Arial"/>
          <w:b/>
        </w:rPr>
        <w:t>ruší se</w:t>
      </w:r>
      <w:r w:rsidR="00F047C6">
        <w:rPr>
          <w:rFonts w:cs="Arial"/>
          <w:b/>
        </w:rPr>
        <w:t xml:space="preserve"> </w:t>
      </w:r>
      <w:r w:rsidRPr="00FD60BB">
        <w:rPr>
          <w:rFonts w:cs="Arial"/>
          <w:bCs/>
        </w:rPr>
        <w:t xml:space="preserve">Příbram, </w:t>
      </w:r>
      <w:proofErr w:type="spellStart"/>
      <w:proofErr w:type="gramStart"/>
      <w:r w:rsidRPr="00FD60BB">
        <w:rPr>
          <w:rFonts w:cs="Arial"/>
          <w:bCs/>
        </w:rPr>
        <w:t>II.poliklinika</w:t>
      </w:r>
      <w:proofErr w:type="spellEnd"/>
      <w:proofErr w:type="gramEnd"/>
    </w:p>
    <w:p w14:paraId="1B484A5A" w14:textId="77777777" w:rsidR="00B07CBD" w:rsidRDefault="00B07CBD" w:rsidP="00514C4C">
      <w:pPr>
        <w:spacing w:after="0" w:line="276" w:lineRule="auto"/>
        <w:rPr>
          <w:rFonts w:cs="Arial"/>
          <w:bCs/>
        </w:rPr>
      </w:pPr>
    </w:p>
    <w:p w14:paraId="78666BC8" w14:textId="6799CFAB" w:rsidR="00B356B2" w:rsidRPr="00B356B2" w:rsidRDefault="00B356B2" w:rsidP="00FD60BB">
      <w:pPr>
        <w:pStyle w:val="Odstavecseseznamem"/>
        <w:numPr>
          <w:ilvl w:val="0"/>
          <w:numId w:val="25"/>
        </w:numPr>
        <w:ind w:left="426"/>
        <w:jc w:val="both"/>
        <w:rPr>
          <w:rFonts w:cs="Arial"/>
          <w:b/>
        </w:rPr>
      </w:pPr>
      <w:r w:rsidRPr="00B356B2">
        <w:rPr>
          <w:rFonts w:cs="Arial"/>
          <w:b/>
        </w:rPr>
        <w:t>Svatá Hora – nám. T. G. Masaryka 13. 6. 2026 (11:30 – 14 h.)</w:t>
      </w:r>
    </w:p>
    <w:p w14:paraId="0C41BE76" w14:textId="77777777" w:rsidR="00B356B2" w:rsidRDefault="00B356B2" w:rsidP="00B356B2">
      <w:pPr>
        <w:spacing w:after="0" w:line="240" w:lineRule="auto"/>
        <w:ind w:left="68"/>
        <w:jc w:val="both"/>
        <w:rPr>
          <w:rFonts w:cs="Arial"/>
          <w:b/>
        </w:rPr>
      </w:pPr>
      <w:r w:rsidRPr="00BF3D2A">
        <w:rPr>
          <w:rFonts w:cs="Arial"/>
          <w:b/>
        </w:rPr>
        <w:t>392</w:t>
      </w:r>
    </w:p>
    <w:p w14:paraId="77137F26" w14:textId="77777777" w:rsidR="00B356B2" w:rsidRPr="00B356B2" w:rsidRDefault="00B356B2" w:rsidP="00B356B2">
      <w:pPr>
        <w:spacing w:after="0" w:line="276" w:lineRule="auto"/>
        <w:rPr>
          <w:rFonts w:cs="Arial"/>
          <w:b/>
          <w:u w:val="single"/>
        </w:rPr>
      </w:pPr>
      <w:r w:rsidRPr="00B356B2">
        <w:rPr>
          <w:rFonts w:cs="Arial"/>
          <w:b/>
          <w:u w:val="single"/>
        </w:rPr>
        <w:t>ruší se</w:t>
      </w:r>
    </w:p>
    <w:p w14:paraId="5C267E07" w14:textId="21EED144" w:rsidR="00B356B2" w:rsidRDefault="00B356B2" w:rsidP="00B356B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Jirásko</w:t>
      </w:r>
      <w:r w:rsidR="00802022">
        <w:rPr>
          <w:rFonts w:cs="Arial"/>
          <w:bCs/>
        </w:rPr>
        <w:t>v</w:t>
      </w:r>
      <w:r>
        <w:rPr>
          <w:rFonts w:cs="Arial"/>
          <w:bCs/>
        </w:rPr>
        <w:t>y sady</w:t>
      </w:r>
    </w:p>
    <w:p w14:paraId="2523E911" w14:textId="4BDA0311" w:rsidR="00B356B2" w:rsidRDefault="00B356B2" w:rsidP="00B356B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Fibichova</w:t>
      </w:r>
    </w:p>
    <w:p w14:paraId="573CDC56" w14:textId="77777777" w:rsidR="00D81EB7" w:rsidRDefault="00D81EB7" w:rsidP="00B356B2">
      <w:pPr>
        <w:spacing w:after="0"/>
        <w:rPr>
          <w:rFonts w:cs="Arial"/>
          <w:sz w:val="22"/>
        </w:rPr>
      </w:pPr>
    </w:p>
    <w:p w14:paraId="3B2FEB64" w14:textId="77A1F5DB" w:rsidR="00EE7A30" w:rsidRDefault="00EE7A30" w:rsidP="00EE7A30">
      <w:pPr>
        <w:spacing w:after="0" w:line="240" w:lineRule="auto"/>
        <w:ind w:left="68"/>
        <w:jc w:val="both"/>
        <w:rPr>
          <w:rFonts w:cs="Arial"/>
          <w:b/>
        </w:rPr>
      </w:pPr>
      <w:r w:rsidRPr="00BF3D2A">
        <w:rPr>
          <w:rFonts w:cs="Arial"/>
          <w:b/>
        </w:rPr>
        <w:t>39</w:t>
      </w:r>
      <w:r>
        <w:rPr>
          <w:rFonts w:cs="Arial"/>
          <w:b/>
        </w:rPr>
        <w:t>5</w:t>
      </w:r>
      <w:r w:rsidR="0083429E">
        <w:rPr>
          <w:rFonts w:cs="Arial"/>
          <w:b/>
        </w:rPr>
        <w:t>, 754</w:t>
      </w:r>
    </w:p>
    <w:p w14:paraId="38662FD9" w14:textId="77777777" w:rsidR="00EE7A30" w:rsidRPr="00B356B2" w:rsidRDefault="00EE7A30" w:rsidP="00EE7A30">
      <w:pPr>
        <w:spacing w:after="0" w:line="276" w:lineRule="auto"/>
        <w:rPr>
          <w:rFonts w:cs="Arial"/>
          <w:b/>
          <w:u w:val="single"/>
        </w:rPr>
      </w:pPr>
      <w:r w:rsidRPr="00B356B2">
        <w:rPr>
          <w:rFonts w:cs="Arial"/>
          <w:b/>
          <w:u w:val="single"/>
        </w:rPr>
        <w:t>ruší se</w:t>
      </w:r>
    </w:p>
    <w:p w14:paraId="43466D7A" w14:textId="51C8C72C" w:rsidR="00EE7A30" w:rsidRDefault="00EE7A30" w:rsidP="00EE7A30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Jirásko</w:t>
      </w:r>
      <w:r w:rsidR="00802022">
        <w:rPr>
          <w:rFonts w:cs="Arial"/>
          <w:bCs/>
        </w:rPr>
        <w:t>v</w:t>
      </w:r>
      <w:r>
        <w:rPr>
          <w:rFonts w:cs="Arial"/>
          <w:bCs/>
        </w:rPr>
        <w:t>y sady</w:t>
      </w:r>
    </w:p>
    <w:p w14:paraId="7FE2AC65" w14:textId="119E06B1" w:rsidR="00EE7A30" w:rsidRDefault="00EE7A30" w:rsidP="00EE7A30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Žižkova</w:t>
      </w:r>
    </w:p>
    <w:p w14:paraId="3D33B610" w14:textId="1D253242" w:rsidR="00802022" w:rsidRDefault="00802022" w:rsidP="00EE7A30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Sevastopolské nám.</w:t>
      </w:r>
    </w:p>
    <w:p w14:paraId="4507DE78" w14:textId="67D8BC10" w:rsidR="00EE7A30" w:rsidRDefault="00EE7A30" w:rsidP="00EE7A30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Nová Hospoda</w:t>
      </w:r>
    </w:p>
    <w:p w14:paraId="63DD486A" w14:textId="77777777" w:rsidR="00EE7A30" w:rsidRDefault="00EE7A30" w:rsidP="00B356B2">
      <w:pPr>
        <w:spacing w:after="0"/>
        <w:rPr>
          <w:rFonts w:cs="Arial"/>
          <w:sz w:val="22"/>
        </w:rPr>
      </w:pPr>
    </w:p>
    <w:p w14:paraId="48226F2C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t>500</w:t>
      </w:r>
    </w:p>
    <w:p w14:paraId="6C0FBAC8" w14:textId="77777777" w:rsidR="00802022" w:rsidRPr="00B356B2" w:rsidRDefault="00802022" w:rsidP="00802022">
      <w:pPr>
        <w:spacing w:after="0" w:line="276" w:lineRule="auto"/>
        <w:rPr>
          <w:rFonts w:cs="Arial"/>
          <w:b/>
          <w:u w:val="single"/>
        </w:rPr>
      </w:pPr>
      <w:r w:rsidRPr="00B356B2">
        <w:rPr>
          <w:rFonts w:cs="Arial"/>
          <w:b/>
          <w:u w:val="single"/>
        </w:rPr>
        <w:t>ruší se</w:t>
      </w:r>
    </w:p>
    <w:p w14:paraId="327D75A8" w14:textId="77777777" w:rsidR="00802022" w:rsidRPr="00F047C6" w:rsidRDefault="00802022" w:rsidP="00802022">
      <w:pPr>
        <w:spacing w:after="0" w:line="240" w:lineRule="auto"/>
        <w:ind w:left="68"/>
        <w:jc w:val="both"/>
        <w:rPr>
          <w:rFonts w:cs="Arial"/>
          <w:szCs w:val="20"/>
        </w:rPr>
      </w:pPr>
      <w:proofErr w:type="spellStart"/>
      <w:proofErr w:type="gramStart"/>
      <w:r w:rsidRPr="00F047C6">
        <w:rPr>
          <w:rFonts w:cs="Arial"/>
          <w:szCs w:val="20"/>
        </w:rPr>
        <w:t>Příbram,Milínská</w:t>
      </w:r>
      <w:proofErr w:type="spellEnd"/>
      <w:proofErr w:type="gramEnd"/>
    </w:p>
    <w:p w14:paraId="05142885" w14:textId="7C9E589E" w:rsidR="00802022" w:rsidRPr="00F047C6" w:rsidRDefault="00802022" w:rsidP="00802022">
      <w:pPr>
        <w:spacing w:after="0" w:line="240" w:lineRule="auto"/>
        <w:ind w:left="68"/>
        <w:jc w:val="both"/>
        <w:rPr>
          <w:rFonts w:cs="Arial"/>
          <w:szCs w:val="20"/>
        </w:rPr>
      </w:pPr>
      <w:proofErr w:type="spellStart"/>
      <w:proofErr w:type="gramStart"/>
      <w:r w:rsidRPr="00F047C6">
        <w:rPr>
          <w:rFonts w:cs="Arial"/>
          <w:szCs w:val="20"/>
        </w:rPr>
        <w:t>Příbram,Milínská</w:t>
      </w:r>
      <w:proofErr w:type="spellEnd"/>
      <w:proofErr w:type="gramEnd"/>
      <w:r w:rsidRPr="00F047C6">
        <w:rPr>
          <w:rFonts w:cs="Arial"/>
          <w:szCs w:val="20"/>
        </w:rPr>
        <w:t>-Mixova směr Příbram, aut. nádr.</w:t>
      </w:r>
    </w:p>
    <w:p w14:paraId="034E7427" w14:textId="77777777" w:rsidR="00802022" w:rsidRPr="00802022" w:rsidRDefault="00802022" w:rsidP="00802022">
      <w:pPr>
        <w:spacing w:after="0"/>
        <w:rPr>
          <w:rFonts w:cs="Arial"/>
          <w:b/>
          <w:szCs w:val="20"/>
          <w:u w:val="single"/>
        </w:rPr>
      </w:pPr>
      <w:r w:rsidRPr="00802022">
        <w:rPr>
          <w:rFonts w:cs="Arial"/>
          <w:b/>
          <w:szCs w:val="20"/>
          <w:u w:val="single"/>
        </w:rPr>
        <w:t>zřizuje se</w:t>
      </w:r>
    </w:p>
    <w:p w14:paraId="73CAB0FD" w14:textId="4B773CA2" w:rsidR="00802022" w:rsidRDefault="00802022" w:rsidP="00802022">
      <w:pPr>
        <w:spacing w:after="0" w:line="276" w:lineRule="auto"/>
        <w:rPr>
          <w:rFonts w:cs="Arial"/>
          <w:bCs/>
        </w:rPr>
      </w:pPr>
      <w:r>
        <w:rPr>
          <w:rFonts w:cs="Arial"/>
          <w:bCs/>
        </w:rPr>
        <w:t>Příbram, Čsl. armády</w:t>
      </w:r>
    </w:p>
    <w:p w14:paraId="00593A83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lastRenderedPageBreak/>
        <w:t>501</w:t>
      </w:r>
    </w:p>
    <w:p w14:paraId="7A26547B" w14:textId="77777777" w:rsidR="00802022" w:rsidRPr="00B356B2" w:rsidRDefault="00802022" w:rsidP="00802022">
      <w:pPr>
        <w:spacing w:after="0" w:line="276" w:lineRule="auto"/>
        <w:rPr>
          <w:rFonts w:cs="Arial"/>
          <w:b/>
          <w:u w:val="single"/>
        </w:rPr>
      </w:pPr>
      <w:r w:rsidRPr="00B356B2">
        <w:rPr>
          <w:rFonts w:cs="Arial"/>
          <w:b/>
          <w:u w:val="single"/>
        </w:rPr>
        <w:t>ruší se</w:t>
      </w:r>
    </w:p>
    <w:p w14:paraId="2B83E8EC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 xml:space="preserve">Příbram, </w:t>
      </w:r>
      <w:proofErr w:type="spellStart"/>
      <w:r>
        <w:rPr>
          <w:rFonts w:cs="Arial"/>
          <w:bCs/>
        </w:rPr>
        <w:t>Barandov</w:t>
      </w:r>
      <w:proofErr w:type="spellEnd"/>
    </w:p>
    <w:p w14:paraId="7E8B7FB8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pod Kaňkou</w:t>
      </w:r>
    </w:p>
    <w:p w14:paraId="48AFBBD1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Milínská-Mixova</w:t>
      </w:r>
    </w:p>
    <w:p w14:paraId="18C51213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Milínská</w:t>
      </w:r>
    </w:p>
    <w:p w14:paraId="5B5331E0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nám. T.G.M.</w:t>
      </w:r>
    </w:p>
    <w:p w14:paraId="21AD4973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Jiráskovy sady</w:t>
      </w:r>
    </w:p>
    <w:p w14:paraId="40A26DE9" w14:textId="21D5FD26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Svatá Hora</w:t>
      </w:r>
    </w:p>
    <w:p w14:paraId="325F5B50" w14:textId="77777777" w:rsidR="00802022" w:rsidRPr="00802022" w:rsidRDefault="00802022" w:rsidP="00802022">
      <w:pPr>
        <w:spacing w:after="0"/>
        <w:rPr>
          <w:rFonts w:cs="Arial"/>
          <w:b/>
          <w:szCs w:val="20"/>
          <w:u w:val="single"/>
        </w:rPr>
      </w:pPr>
      <w:r w:rsidRPr="00802022">
        <w:rPr>
          <w:rFonts w:cs="Arial"/>
          <w:b/>
          <w:szCs w:val="20"/>
          <w:u w:val="single"/>
        </w:rPr>
        <w:t>zřizuje se</w:t>
      </w:r>
    </w:p>
    <w:p w14:paraId="0F3ED379" w14:textId="77777777" w:rsidR="00802022" w:rsidRDefault="00802022" w:rsidP="00802022">
      <w:pPr>
        <w:spacing w:after="0" w:line="276" w:lineRule="auto"/>
        <w:rPr>
          <w:rFonts w:cs="Arial"/>
          <w:bCs/>
        </w:rPr>
      </w:pPr>
      <w:r>
        <w:rPr>
          <w:rFonts w:cs="Arial"/>
          <w:bCs/>
        </w:rPr>
        <w:t>Příbram, Československé armády</w:t>
      </w:r>
    </w:p>
    <w:p w14:paraId="78438067" w14:textId="5E91548E" w:rsidR="00802022" w:rsidRDefault="00802022" w:rsidP="00802022">
      <w:pPr>
        <w:spacing w:after="0" w:line="276" w:lineRule="auto"/>
        <w:rPr>
          <w:rFonts w:cs="Arial"/>
          <w:bCs/>
        </w:rPr>
      </w:pPr>
      <w:r>
        <w:rPr>
          <w:rFonts w:cs="Arial"/>
          <w:bCs/>
        </w:rPr>
        <w:t>Příbram, aut. nádr.</w:t>
      </w:r>
    </w:p>
    <w:p w14:paraId="50A1D924" w14:textId="77777777" w:rsidR="00802022" w:rsidRDefault="00802022" w:rsidP="00802022">
      <w:pPr>
        <w:spacing w:after="0"/>
        <w:rPr>
          <w:rFonts w:cs="Arial"/>
          <w:sz w:val="22"/>
        </w:rPr>
      </w:pPr>
    </w:p>
    <w:p w14:paraId="6C141F4E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t>502</w:t>
      </w:r>
    </w:p>
    <w:p w14:paraId="5B01DC62" w14:textId="77777777" w:rsidR="00802022" w:rsidRPr="00B356B2" w:rsidRDefault="00802022" w:rsidP="00802022">
      <w:pPr>
        <w:spacing w:after="0" w:line="276" w:lineRule="auto"/>
        <w:rPr>
          <w:rFonts w:cs="Arial"/>
          <w:b/>
          <w:u w:val="single"/>
        </w:rPr>
      </w:pPr>
      <w:r w:rsidRPr="00B356B2">
        <w:rPr>
          <w:rFonts w:cs="Arial"/>
          <w:b/>
          <w:u w:val="single"/>
        </w:rPr>
        <w:t>ruší se</w:t>
      </w:r>
    </w:p>
    <w:p w14:paraId="71708EEA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nám. T.G.M.</w:t>
      </w:r>
    </w:p>
    <w:p w14:paraId="4017A64B" w14:textId="1C07A430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Plzeňská</w:t>
      </w:r>
    </w:p>
    <w:p w14:paraId="062795C1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Jiráskovy sady</w:t>
      </w:r>
    </w:p>
    <w:p w14:paraId="37A8D293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Balbínova</w:t>
      </w:r>
    </w:p>
    <w:p w14:paraId="62A3137D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Svatá Hora</w:t>
      </w:r>
    </w:p>
    <w:p w14:paraId="66449AD0" w14:textId="77777777" w:rsidR="00802022" w:rsidRDefault="00802022" w:rsidP="00802022">
      <w:pPr>
        <w:spacing w:after="0" w:line="276" w:lineRule="auto"/>
        <w:rPr>
          <w:rFonts w:cs="Arial"/>
          <w:bCs/>
        </w:rPr>
      </w:pPr>
    </w:p>
    <w:p w14:paraId="70F40243" w14:textId="08403290" w:rsidR="00802022" w:rsidRDefault="00802022" w:rsidP="00802022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t>503 + 508</w:t>
      </w:r>
    </w:p>
    <w:p w14:paraId="5C07C956" w14:textId="77777777" w:rsidR="00802022" w:rsidRPr="00B356B2" w:rsidRDefault="00802022" w:rsidP="00802022">
      <w:pPr>
        <w:spacing w:after="0" w:line="276" w:lineRule="auto"/>
        <w:rPr>
          <w:rFonts w:cs="Arial"/>
          <w:b/>
          <w:u w:val="single"/>
        </w:rPr>
      </w:pPr>
      <w:r w:rsidRPr="00B356B2">
        <w:rPr>
          <w:rFonts w:cs="Arial"/>
          <w:b/>
          <w:u w:val="single"/>
        </w:rPr>
        <w:t>ruší se</w:t>
      </w:r>
    </w:p>
    <w:p w14:paraId="31C3D1F8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Svatá Hora</w:t>
      </w:r>
    </w:p>
    <w:p w14:paraId="405AD5E2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Jiráskovy sady</w:t>
      </w:r>
    </w:p>
    <w:p w14:paraId="77CC212E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Balbínova</w:t>
      </w:r>
    </w:p>
    <w:p w14:paraId="6D21D8FF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nám. T.G.M.</w:t>
      </w:r>
    </w:p>
    <w:p w14:paraId="3A6BC4B4" w14:textId="16BD905C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Plzeňská</w:t>
      </w:r>
    </w:p>
    <w:p w14:paraId="468E8F12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Milínská</w:t>
      </w:r>
    </w:p>
    <w:p w14:paraId="661376AF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Milínská-Mixova</w:t>
      </w:r>
    </w:p>
    <w:p w14:paraId="13BD0CEA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pod Kaňkou</w:t>
      </w:r>
    </w:p>
    <w:p w14:paraId="242519A5" w14:textId="510A5AB6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 xml:space="preserve">Příbram, </w:t>
      </w:r>
      <w:proofErr w:type="spellStart"/>
      <w:r>
        <w:rPr>
          <w:rFonts w:cs="Arial"/>
          <w:bCs/>
        </w:rPr>
        <w:t>Barandov</w:t>
      </w:r>
      <w:proofErr w:type="spellEnd"/>
    </w:p>
    <w:p w14:paraId="56A531B7" w14:textId="77777777" w:rsidR="00802022" w:rsidRPr="009253F8" w:rsidRDefault="00802022" w:rsidP="00802022">
      <w:pPr>
        <w:spacing w:after="0"/>
        <w:rPr>
          <w:rFonts w:cs="Arial"/>
          <w:b/>
          <w:szCs w:val="20"/>
          <w:u w:val="single"/>
        </w:rPr>
      </w:pPr>
      <w:r w:rsidRPr="009253F8">
        <w:rPr>
          <w:rFonts w:cs="Arial"/>
          <w:b/>
          <w:szCs w:val="20"/>
          <w:u w:val="single"/>
        </w:rPr>
        <w:t>zřizuje se</w:t>
      </w:r>
    </w:p>
    <w:p w14:paraId="330947F5" w14:textId="77777777" w:rsidR="00802022" w:rsidRDefault="00802022" w:rsidP="00802022">
      <w:pPr>
        <w:spacing w:after="0" w:line="276" w:lineRule="auto"/>
        <w:rPr>
          <w:rFonts w:cs="Arial"/>
          <w:bCs/>
        </w:rPr>
      </w:pPr>
      <w:r>
        <w:rPr>
          <w:rFonts w:cs="Arial"/>
          <w:bCs/>
        </w:rPr>
        <w:t>Příbram, Československé armády</w:t>
      </w:r>
    </w:p>
    <w:p w14:paraId="061A3EC6" w14:textId="77777777" w:rsidR="00802022" w:rsidRDefault="00802022" w:rsidP="00802022">
      <w:pPr>
        <w:spacing w:after="0" w:line="276" w:lineRule="auto"/>
        <w:rPr>
          <w:rFonts w:cs="Arial"/>
          <w:bCs/>
        </w:rPr>
      </w:pPr>
      <w:r>
        <w:rPr>
          <w:rFonts w:cs="Arial"/>
          <w:bCs/>
        </w:rPr>
        <w:t>Příbram, aut. nádr.</w:t>
      </w:r>
    </w:p>
    <w:p w14:paraId="14DB102E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</w:p>
    <w:p w14:paraId="2ACA861A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t>506</w:t>
      </w:r>
    </w:p>
    <w:p w14:paraId="36874E44" w14:textId="77777777" w:rsidR="00802022" w:rsidRPr="00B356B2" w:rsidRDefault="00802022" w:rsidP="00802022">
      <w:pPr>
        <w:spacing w:after="0" w:line="276" w:lineRule="auto"/>
        <w:rPr>
          <w:rFonts w:cs="Arial"/>
          <w:b/>
          <w:u w:val="single"/>
        </w:rPr>
      </w:pPr>
      <w:r w:rsidRPr="00B356B2">
        <w:rPr>
          <w:rFonts w:cs="Arial"/>
          <w:b/>
          <w:u w:val="single"/>
        </w:rPr>
        <w:t>ruší se</w:t>
      </w:r>
    </w:p>
    <w:p w14:paraId="5DF4B227" w14:textId="269727E1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všechny zastávky v úseku „Svatá Hora areál – Jiráskovy sady“ včetně.</w:t>
      </w:r>
    </w:p>
    <w:p w14:paraId="0F637B68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Cs/>
        </w:rPr>
      </w:pPr>
    </w:p>
    <w:p w14:paraId="03441959" w14:textId="77777777" w:rsidR="00802022" w:rsidRDefault="00802022" w:rsidP="00802022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t>517</w:t>
      </w:r>
    </w:p>
    <w:p w14:paraId="668D0CE6" w14:textId="77777777" w:rsidR="00802022" w:rsidRPr="00B356B2" w:rsidRDefault="00802022" w:rsidP="00802022">
      <w:pPr>
        <w:spacing w:after="0" w:line="276" w:lineRule="auto"/>
        <w:rPr>
          <w:rFonts w:cs="Arial"/>
          <w:b/>
          <w:u w:val="single"/>
        </w:rPr>
      </w:pPr>
      <w:r w:rsidRPr="00B356B2">
        <w:rPr>
          <w:rFonts w:cs="Arial"/>
          <w:b/>
          <w:u w:val="single"/>
        </w:rPr>
        <w:t>ruší se</w:t>
      </w:r>
    </w:p>
    <w:p w14:paraId="4C34BBC8" w14:textId="77777777" w:rsidR="00802022" w:rsidRPr="00F047C6" w:rsidRDefault="00802022" w:rsidP="00802022">
      <w:pPr>
        <w:spacing w:after="0" w:line="240" w:lineRule="auto"/>
        <w:ind w:left="68"/>
        <w:jc w:val="both"/>
        <w:rPr>
          <w:rFonts w:cs="Arial"/>
          <w:szCs w:val="20"/>
        </w:rPr>
      </w:pPr>
      <w:proofErr w:type="spellStart"/>
      <w:proofErr w:type="gramStart"/>
      <w:r w:rsidRPr="00F047C6">
        <w:rPr>
          <w:rFonts w:cs="Arial"/>
          <w:szCs w:val="20"/>
        </w:rPr>
        <w:t>Příbram,U</w:t>
      </w:r>
      <w:proofErr w:type="spellEnd"/>
      <w:proofErr w:type="gramEnd"/>
      <w:r w:rsidRPr="00F047C6">
        <w:rPr>
          <w:rFonts w:cs="Arial"/>
          <w:szCs w:val="20"/>
        </w:rPr>
        <w:t xml:space="preserve"> Míků</w:t>
      </w:r>
    </w:p>
    <w:p w14:paraId="1E14CB8A" w14:textId="77777777" w:rsidR="00802022" w:rsidRPr="00F047C6" w:rsidRDefault="00802022" w:rsidP="00802022">
      <w:pPr>
        <w:spacing w:after="0" w:line="240" w:lineRule="auto"/>
        <w:ind w:left="68"/>
        <w:jc w:val="both"/>
        <w:rPr>
          <w:rFonts w:cs="Arial"/>
          <w:szCs w:val="20"/>
        </w:rPr>
      </w:pPr>
      <w:proofErr w:type="spellStart"/>
      <w:proofErr w:type="gramStart"/>
      <w:r w:rsidRPr="00F047C6">
        <w:rPr>
          <w:rFonts w:cs="Arial"/>
          <w:szCs w:val="20"/>
        </w:rPr>
        <w:t>Příbram,Hájecká</w:t>
      </w:r>
      <w:proofErr w:type="spellEnd"/>
      <w:proofErr w:type="gramEnd"/>
    </w:p>
    <w:p w14:paraId="1ED1257B" w14:textId="77777777" w:rsidR="00802022" w:rsidRPr="00F047C6" w:rsidRDefault="00802022" w:rsidP="00802022">
      <w:pPr>
        <w:spacing w:after="0" w:line="240" w:lineRule="auto"/>
        <w:ind w:left="68"/>
        <w:jc w:val="both"/>
        <w:rPr>
          <w:rFonts w:cs="Arial"/>
          <w:szCs w:val="20"/>
        </w:rPr>
      </w:pPr>
      <w:proofErr w:type="spellStart"/>
      <w:proofErr w:type="gramStart"/>
      <w:r w:rsidRPr="00F047C6">
        <w:rPr>
          <w:rFonts w:cs="Arial"/>
          <w:szCs w:val="20"/>
        </w:rPr>
        <w:t>Příbram,Svatá</w:t>
      </w:r>
      <w:proofErr w:type="spellEnd"/>
      <w:proofErr w:type="gramEnd"/>
      <w:r w:rsidRPr="00F047C6">
        <w:rPr>
          <w:rFonts w:cs="Arial"/>
          <w:szCs w:val="20"/>
        </w:rPr>
        <w:t xml:space="preserve"> Hora </w:t>
      </w:r>
    </w:p>
    <w:p w14:paraId="6DB06851" w14:textId="1621CD69" w:rsidR="00802022" w:rsidRPr="00F047C6" w:rsidRDefault="00802022" w:rsidP="00802022">
      <w:pPr>
        <w:spacing w:after="0" w:line="240" w:lineRule="auto"/>
        <w:ind w:left="68"/>
        <w:jc w:val="both"/>
        <w:rPr>
          <w:rFonts w:cs="Arial"/>
          <w:szCs w:val="20"/>
        </w:rPr>
      </w:pPr>
      <w:proofErr w:type="spellStart"/>
      <w:proofErr w:type="gramStart"/>
      <w:r w:rsidRPr="00F047C6">
        <w:rPr>
          <w:rFonts w:cs="Arial"/>
          <w:szCs w:val="20"/>
        </w:rPr>
        <w:t>Příbram,Balbínova</w:t>
      </w:r>
      <w:proofErr w:type="spellEnd"/>
      <w:proofErr w:type="gramEnd"/>
    </w:p>
    <w:p w14:paraId="5897A9F0" w14:textId="77777777" w:rsidR="00802022" w:rsidRPr="00F047C6" w:rsidRDefault="00802022" w:rsidP="00802022">
      <w:pPr>
        <w:spacing w:after="0" w:line="240" w:lineRule="auto"/>
        <w:ind w:left="68"/>
        <w:jc w:val="both"/>
        <w:rPr>
          <w:rFonts w:cs="Arial"/>
          <w:szCs w:val="20"/>
        </w:rPr>
      </w:pPr>
      <w:proofErr w:type="spellStart"/>
      <w:proofErr w:type="gramStart"/>
      <w:r w:rsidRPr="00F047C6">
        <w:rPr>
          <w:rFonts w:cs="Arial"/>
          <w:szCs w:val="20"/>
        </w:rPr>
        <w:t>Příbram,Jiráskovy</w:t>
      </w:r>
      <w:proofErr w:type="spellEnd"/>
      <w:proofErr w:type="gramEnd"/>
      <w:r w:rsidRPr="00F047C6">
        <w:rPr>
          <w:rFonts w:cs="Arial"/>
          <w:szCs w:val="20"/>
        </w:rPr>
        <w:t xml:space="preserve"> sady</w:t>
      </w:r>
    </w:p>
    <w:p w14:paraId="4D5F3640" w14:textId="77777777" w:rsidR="00802022" w:rsidRDefault="00802022" w:rsidP="00802022">
      <w:pPr>
        <w:spacing w:after="0"/>
        <w:rPr>
          <w:rFonts w:cs="Arial"/>
          <w:sz w:val="22"/>
        </w:rPr>
      </w:pPr>
    </w:p>
    <w:p w14:paraId="2EA24A01" w14:textId="38D05EFB" w:rsidR="00500CC7" w:rsidRDefault="00500CC7" w:rsidP="00500CC7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t>531</w:t>
      </w:r>
    </w:p>
    <w:p w14:paraId="22FDDE3C" w14:textId="77777777" w:rsidR="00500CC7" w:rsidRPr="00B356B2" w:rsidRDefault="00500CC7" w:rsidP="00500CC7">
      <w:pPr>
        <w:spacing w:after="0" w:line="276" w:lineRule="auto"/>
        <w:rPr>
          <w:rFonts w:cs="Arial"/>
          <w:b/>
          <w:u w:val="single"/>
        </w:rPr>
      </w:pPr>
      <w:r w:rsidRPr="00B356B2">
        <w:rPr>
          <w:rFonts w:cs="Arial"/>
          <w:b/>
          <w:u w:val="single"/>
        </w:rPr>
        <w:t>ruší se</w:t>
      </w:r>
    </w:p>
    <w:p w14:paraId="55D1810E" w14:textId="785EAC7E" w:rsidR="00500CC7" w:rsidRDefault="00500CC7" w:rsidP="00500CC7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Fibichova</w:t>
      </w:r>
    </w:p>
    <w:p w14:paraId="0CF00226" w14:textId="0C6F0256" w:rsidR="00500CC7" w:rsidRDefault="00500CC7" w:rsidP="00500CC7">
      <w:pPr>
        <w:spacing w:after="0" w:line="240" w:lineRule="auto"/>
        <w:ind w:left="68"/>
        <w:jc w:val="both"/>
        <w:rPr>
          <w:rFonts w:cs="Arial"/>
          <w:bCs/>
        </w:rPr>
      </w:pPr>
      <w:r>
        <w:rPr>
          <w:rFonts w:cs="Arial"/>
          <w:bCs/>
        </w:rPr>
        <w:t>Příbram, Jirásko</w:t>
      </w:r>
      <w:r w:rsidR="00F047C6">
        <w:rPr>
          <w:rFonts w:cs="Arial"/>
          <w:bCs/>
        </w:rPr>
        <w:t>v</w:t>
      </w:r>
      <w:r>
        <w:rPr>
          <w:rFonts w:cs="Arial"/>
          <w:bCs/>
        </w:rPr>
        <w:t>y sady</w:t>
      </w:r>
    </w:p>
    <w:p w14:paraId="7ADD7F6A" w14:textId="77777777" w:rsidR="00F047C6" w:rsidRDefault="00F047C6" w:rsidP="00500CC7">
      <w:pPr>
        <w:spacing w:after="0" w:line="240" w:lineRule="auto"/>
        <w:ind w:left="68"/>
        <w:jc w:val="both"/>
        <w:rPr>
          <w:rFonts w:cs="Arial"/>
          <w:bCs/>
        </w:rPr>
      </w:pPr>
    </w:p>
    <w:p w14:paraId="13190FD9" w14:textId="5DD5A214" w:rsidR="00F047C6" w:rsidRPr="00F047C6" w:rsidRDefault="00F047C6" w:rsidP="00F047C6">
      <w:pPr>
        <w:pStyle w:val="Odstavecseseznamem"/>
        <w:numPr>
          <w:ilvl w:val="0"/>
          <w:numId w:val="25"/>
        </w:numPr>
        <w:spacing w:line="276" w:lineRule="auto"/>
        <w:rPr>
          <w:rFonts w:cs="Arial"/>
          <w:b/>
        </w:rPr>
      </w:pPr>
      <w:r w:rsidRPr="00F047C6">
        <w:rPr>
          <w:rFonts w:cs="Arial"/>
          <w:b/>
        </w:rPr>
        <w:t>Hornické muzeum – Důl Anna 13. 6. 2026 (</w:t>
      </w:r>
      <w:proofErr w:type="gramStart"/>
      <w:r w:rsidRPr="00F047C6">
        <w:rPr>
          <w:rFonts w:cs="Arial"/>
          <w:b/>
        </w:rPr>
        <w:t>15 – 16</w:t>
      </w:r>
      <w:proofErr w:type="gramEnd"/>
      <w:r w:rsidRPr="00F047C6">
        <w:rPr>
          <w:rFonts w:cs="Arial"/>
          <w:b/>
        </w:rPr>
        <w:t xml:space="preserve"> h.)</w:t>
      </w:r>
    </w:p>
    <w:p w14:paraId="164906DD" w14:textId="3E388159" w:rsidR="00F047C6" w:rsidRDefault="00F047C6" w:rsidP="00F047C6">
      <w:pPr>
        <w:spacing w:after="0" w:line="240" w:lineRule="auto"/>
        <w:ind w:left="68"/>
        <w:jc w:val="both"/>
        <w:rPr>
          <w:rFonts w:cs="Arial"/>
          <w:b/>
        </w:rPr>
      </w:pPr>
      <w:r>
        <w:rPr>
          <w:rFonts w:cs="Arial"/>
          <w:b/>
        </w:rPr>
        <w:t>505</w:t>
      </w:r>
    </w:p>
    <w:p w14:paraId="0A9913FF" w14:textId="77777777" w:rsidR="00F047C6" w:rsidRPr="00B356B2" w:rsidRDefault="00F047C6" w:rsidP="00F047C6">
      <w:pPr>
        <w:spacing w:after="0" w:line="276" w:lineRule="auto"/>
        <w:rPr>
          <w:rFonts w:cs="Arial"/>
          <w:b/>
          <w:u w:val="single"/>
        </w:rPr>
      </w:pPr>
      <w:r w:rsidRPr="00B356B2">
        <w:rPr>
          <w:rFonts w:cs="Arial"/>
          <w:b/>
          <w:u w:val="single"/>
        </w:rPr>
        <w:t>ruší se</w:t>
      </w:r>
    </w:p>
    <w:p w14:paraId="2DA0CA98" w14:textId="546C4639" w:rsidR="00F047C6" w:rsidRDefault="00F047C6" w:rsidP="00F047C6">
      <w:pPr>
        <w:spacing w:after="0" w:line="240" w:lineRule="auto"/>
        <w:ind w:left="68"/>
        <w:jc w:val="both"/>
        <w:rPr>
          <w:rFonts w:cs="Arial"/>
          <w:szCs w:val="20"/>
        </w:rPr>
      </w:pPr>
      <w:r w:rsidRPr="00F047C6">
        <w:rPr>
          <w:rFonts w:cs="Arial"/>
          <w:szCs w:val="20"/>
        </w:rPr>
        <w:t>Příbram</w:t>
      </w:r>
      <w:r>
        <w:rPr>
          <w:rFonts w:cs="Arial"/>
          <w:szCs w:val="20"/>
        </w:rPr>
        <w:t xml:space="preserve">, Březové Hory, domov seniorů – směr </w:t>
      </w:r>
      <w:proofErr w:type="spellStart"/>
      <w:r>
        <w:rPr>
          <w:rFonts w:cs="Arial"/>
          <w:szCs w:val="20"/>
        </w:rPr>
        <w:t>Orlov</w:t>
      </w:r>
      <w:proofErr w:type="spellEnd"/>
    </w:p>
    <w:p w14:paraId="1578081B" w14:textId="6FE04FAB" w:rsidR="00F047C6" w:rsidRDefault="00F047C6" w:rsidP="00F047C6">
      <w:pPr>
        <w:spacing w:after="0" w:line="240" w:lineRule="auto"/>
        <w:ind w:left="68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Příbram, Kladenská – směr </w:t>
      </w:r>
      <w:proofErr w:type="spellStart"/>
      <w:r>
        <w:rPr>
          <w:rFonts w:cs="Arial"/>
          <w:szCs w:val="20"/>
        </w:rPr>
        <w:t>Orlov</w:t>
      </w:r>
      <w:proofErr w:type="spellEnd"/>
    </w:p>
    <w:p w14:paraId="15BCEFA1" w14:textId="77777777" w:rsidR="00F047C6" w:rsidRPr="00F047C6" w:rsidRDefault="00F047C6" w:rsidP="00F047C6">
      <w:pPr>
        <w:spacing w:after="0" w:line="240" w:lineRule="auto"/>
        <w:ind w:left="68"/>
        <w:jc w:val="both"/>
        <w:rPr>
          <w:rFonts w:cs="Arial"/>
          <w:szCs w:val="20"/>
        </w:rPr>
      </w:pPr>
    </w:p>
    <w:p w14:paraId="00DC46AB" w14:textId="77777777" w:rsidR="00F047C6" w:rsidRDefault="00F047C6" w:rsidP="00500CC7">
      <w:pPr>
        <w:spacing w:after="0" w:line="240" w:lineRule="auto"/>
        <w:ind w:left="68"/>
        <w:jc w:val="both"/>
        <w:rPr>
          <w:rFonts w:cs="Arial"/>
          <w:bCs/>
        </w:rPr>
      </w:pPr>
    </w:p>
    <w:p w14:paraId="2EE8FD6C" w14:textId="77777777" w:rsidR="00F047C6" w:rsidRDefault="00F047C6" w:rsidP="00500CC7">
      <w:pPr>
        <w:spacing w:after="0" w:line="240" w:lineRule="auto"/>
        <w:ind w:left="68"/>
        <w:jc w:val="both"/>
        <w:rPr>
          <w:rFonts w:cs="Arial"/>
          <w:bCs/>
        </w:rPr>
      </w:pPr>
    </w:p>
    <w:p w14:paraId="5A60F5E9" w14:textId="77777777" w:rsidR="00F047C6" w:rsidRDefault="00F047C6" w:rsidP="00500CC7">
      <w:pPr>
        <w:spacing w:after="0" w:line="240" w:lineRule="auto"/>
        <w:ind w:left="68"/>
        <w:jc w:val="both"/>
        <w:rPr>
          <w:rFonts w:cs="Arial"/>
          <w:bCs/>
        </w:rPr>
      </w:pPr>
    </w:p>
    <w:p w14:paraId="277625E0" w14:textId="77777777" w:rsidR="00FF2DF6" w:rsidRDefault="00FF2DF6" w:rsidP="002B2431">
      <w:pPr>
        <w:spacing w:after="0" w:line="240" w:lineRule="auto"/>
        <w:jc w:val="both"/>
        <w:rPr>
          <w:rFonts w:cs="Arial"/>
          <w:b/>
          <w:color w:val="FF0000"/>
          <w:sz w:val="22"/>
        </w:rPr>
      </w:pPr>
      <w:r w:rsidRPr="00CB6A8D">
        <w:rPr>
          <w:rFonts w:cs="Arial"/>
          <w:b/>
          <w:color w:val="FF0000"/>
          <w:sz w:val="22"/>
        </w:rPr>
        <w:lastRenderedPageBreak/>
        <w:t>VÝLUKOVÝ JÍZDNÍ ŘÁD</w:t>
      </w:r>
    </w:p>
    <w:p w14:paraId="7A97CB21" w14:textId="039A91ED" w:rsidR="004069D1" w:rsidRDefault="00FF2DF6" w:rsidP="002B2431">
      <w:pPr>
        <w:spacing w:after="0" w:line="240" w:lineRule="auto"/>
        <w:jc w:val="both"/>
        <w:rPr>
          <w:rFonts w:cs="Arial"/>
          <w:sz w:val="22"/>
        </w:rPr>
      </w:pPr>
      <w:r w:rsidRPr="00CB6A8D">
        <w:rPr>
          <w:rFonts w:cs="Arial"/>
          <w:sz w:val="22"/>
        </w:rPr>
        <w:t>A</w:t>
      </w:r>
      <w:r w:rsidR="00CB6A8D" w:rsidRPr="00CB6A8D">
        <w:rPr>
          <w:rFonts w:cs="Arial"/>
          <w:sz w:val="22"/>
        </w:rPr>
        <w:t xml:space="preserve">kce </w:t>
      </w:r>
      <w:r w:rsidR="00F70AE2">
        <w:rPr>
          <w:rFonts w:cs="Arial"/>
          <w:sz w:val="22"/>
        </w:rPr>
        <w:t>ne</w:t>
      </w:r>
      <w:r w:rsidRPr="00CB6A8D">
        <w:rPr>
          <w:rFonts w:cs="Arial"/>
          <w:sz w:val="22"/>
        </w:rPr>
        <w:t xml:space="preserve">bude mít za následek zpracování výlukových jízdních řádů. Požadujeme </w:t>
      </w:r>
      <w:r w:rsidRPr="00CB6A8D">
        <w:rPr>
          <w:rFonts w:cs="Arial"/>
          <w:b/>
          <w:sz w:val="22"/>
        </w:rPr>
        <w:t xml:space="preserve">doručit DIR nejméně </w:t>
      </w:r>
      <w:r w:rsidR="00923A14">
        <w:rPr>
          <w:rFonts w:cs="Arial"/>
          <w:b/>
          <w:sz w:val="22"/>
        </w:rPr>
        <w:t>5</w:t>
      </w:r>
      <w:r w:rsidR="00416AD6">
        <w:rPr>
          <w:rFonts w:cs="Arial"/>
          <w:b/>
          <w:sz w:val="22"/>
        </w:rPr>
        <w:t xml:space="preserve"> dn</w:t>
      </w:r>
      <w:r w:rsidR="00D81EB7">
        <w:rPr>
          <w:rFonts w:cs="Arial"/>
          <w:b/>
          <w:sz w:val="22"/>
        </w:rPr>
        <w:t>í</w:t>
      </w:r>
      <w:r w:rsidRPr="00CB6A8D">
        <w:rPr>
          <w:rFonts w:cs="Arial"/>
          <w:sz w:val="22"/>
        </w:rPr>
        <w:t xml:space="preserve"> před termínem </w:t>
      </w:r>
      <w:r w:rsidR="00CB6A8D" w:rsidRPr="00CB6A8D">
        <w:rPr>
          <w:rFonts w:cs="Arial"/>
          <w:sz w:val="22"/>
        </w:rPr>
        <w:t xml:space="preserve">zahájení </w:t>
      </w:r>
      <w:r w:rsidRPr="00CB6A8D">
        <w:rPr>
          <w:rFonts w:cs="Arial"/>
          <w:sz w:val="22"/>
        </w:rPr>
        <w:t>akce.</w:t>
      </w:r>
    </w:p>
    <w:p w14:paraId="572AD69C" w14:textId="77777777" w:rsidR="00D81EB7" w:rsidRDefault="00D81EB7" w:rsidP="002B2431">
      <w:pPr>
        <w:spacing w:after="0" w:line="240" w:lineRule="auto"/>
        <w:jc w:val="both"/>
        <w:rPr>
          <w:rFonts w:cs="Arial"/>
          <w:sz w:val="22"/>
        </w:rPr>
      </w:pPr>
    </w:p>
    <w:p w14:paraId="5DF7C022" w14:textId="77777777" w:rsidR="00237B44" w:rsidRDefault="00237B44" w:rsidP="002B2431">
      <w:pPr>
        <w:spacing w:after="0" w:line="240" w:lineRule="auto"/>
        <w:rPr>
          <w:rFonts w:cs="Arial"/>
          <w:b/>
          <w:color w:val="FF0000"/>
          <w:sz w:val="22"/>
        </w:rPr>
      </w:pPr>
      <w:r w:rsidRPr="00CB6A8D">
        <w:rPr>
          <w:rFonts w:cs="Arial"/>
          <w:b/>
          <w:color w:val="FF0000"/>
          <w:sz w:val="22"/>
        </w:rPr>
        <w:t>ZÁVĚR</w:t>
      </w:r>
    </w:p>
    <w:p w14:paraId="0492D230" w14:textId="77777777" w:rsidR="00271022" w:rsidRDefault="00237B44" w:rsidP="002B2431">
      <w:pPr>
        <w:spacing w:after="0" w:line="276" w:lineRule="auto"/>
        <w:contextualSpacing/>
        <w:jc w:val="both"/>
        <w:rPr>
          <w:rFonts w:cs="Arial"/>
          <w:sz w:val="22"/>
        </w:rPr>
      </w:pPr>
      <w:r w:rsidRPr="00CB6A8D">
        <w:rPr>
          <w:rFonts w:cs="Arial"/>
          <w:sz w:val="22"/>
        </w:rPr>
        <w:t xml:space="preserve">V případě </w:t>
      </w:r>
      <w:r w:rsidRPr="00CB6A8D">
        <w:rPr>
          <w:rFonts w:cs="Arial"/>
          <w:b/>
          <w:sz w:val="22"/>
        </w:rPr>
        <w:t>změny</w:t>
      </w:r>
      <w:r w:rsidR="007738D2" w:rsidRPr="00CB6A8D">
        <w:rPr>
          <w:rFonts w:cs="Arial"/>
          <w:sz w:val="22"/>
        </w:rPr>
        <w:t xml:space="preserve"> termínu </w:t>
      </w:r>
      <w:r w:rsidRPr="00CB6A8D">
        <w:rPr>
          <w:rFonts w:cs="Arial"/>
          <w:sz w:val="22"/>
        </w:rPr>
        <w:t>nebo rozsahu uzavírky je nutné informovat IDSK.</w:t>
      </w:r>
    </w:p>
    <w:p w14:paraId="0F963C41" w14:textId="00F73867" w:rsidR="00416AD6" w:rsidRDefault="00416AD6" w:rsidP="002B2431">
      <w:pPr>
        <w:spacing w:after="0" w:line="276" w:lineRule="auto"/>
        <w:contextualSpacing/>
        <w:jc w:val="both"/>
        <w:rPr>
          <w:rFonts w:cs="Arial"/>
          <w:sz w:val="22"/>
        </w:rPr>
      </w:pPr>
    </w:p>
    <w:p w14:paraId="739C78DE" w14:textId="77777777" w:rsidR="00C76700" w:rsidRDefault="00C76700" w:rsidP="00C76700">
      <w:pPr>
        <w:spacing w:after="0" w:line="276" w:lineRule="auto"/>
        <w:jc w:val="both"/>
        <w:rPr>
          <w:rFonts w:cs="Arial"/>
        </w:rPr>
      </w:pPr>
      <w:r>
        <w:rPr>
          <w:rFonts w:cs="Arial"/>
        </w:rPr>
        <w:t>S pozdravem</w:t>
      </w:r>
    </w:p>
    <w:p w14:paraId="557C847D" w14:textId="66392517" w:rsidR="00942AD6" w:rsidRDefault="00B87456" w:rsidP="00B87456">
      <w:pPr>
        <w:spacing w:after="0" w:line="240" w:lineRule="auto"/>
        <w:rPr>
          <w:rFonts w:cs="Arial"/>
          <w:b/>
          <w:color w:val="FF0000"/>
          <w:sz w:val="22"/>
        </w:rPr>
      </w:pPr>
      <w:bookmarkStart w:id="0" w:name="_GoBack"/>
      <w:bookmarkEnd w:id="0"/>
      <w:r w:rsidRPr="00B87456">
        <w:rPr>
          <w:rFonts w:cs="Arial"/>
          <w:b/>
          <w:color w:val="FF0000"/>
          <w:sz w:val="22"/>
        </w:rPr>
        <w:t>S</w:t>
      </w:r>
      <w:r>
        <w:rPr>
          <w:rFonts w:cs="Arial"/>
          <w:b/>
          <w:color w:val="FF0000"/>
          <w:sz w:val="22"/>
        </w:rPr>
        <w:t>CHÉMA</w:t>
      </w:r>
    </w:p>
    <w:p w14:paraId="7CC4BD57" w14:textId="260F17A9" w:rsidR="00B87456" w:rsidRDefault="00B87456" w:rsidP="007C0B13">
      <w:pPr>
        <w:spacing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1)</w:t>
      </w:r>
    </w:p>
    <w:p w14:paraId="65B7DA0D" w14:textId="77777777" w:rsidR="00F047C6" w:rsidRDefault="00F047C6" w:rsidP="00F047C6">
      <w:pPr>
        <w:spacing w:line="276" w:lineRule="auto"/>
        <w:rPr>
          <w:rFonts w:cs="Arial"/>
          <w:b/>
          <w:szCs w:val="20"/>
        </w:rPr>
      </w:pPr>
      <w:r w:rsidRPr="00F047C6">
        <w:rPr>
          <w:rFonts w:cs="Arial"/>
          <w:b/>
          <w:noProof/>
          <w:szCs w:val="20"/>
        </w:rPr>
        <w:drawing>
          <wp:inline distT="0" distB="0" distL="0" distR="0" wp14:anchorId="56E0C621" wp14:editId="7133A514">
            <wp:extent cx="3766518" cy="3248025"/>
            <wp:effectExtent l="0" t="0" r="5715" b="0"/>
            <wp:docPr id="15756098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098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2077" cy="325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CD09" w14:textId="5DB4373C" w:rsidR="00B87456" w:rsidRPr="00D71387" w:rsidRDefault="00D71387" w:rsidP="00F047C6">
      <w:pPr>
        <w:spacing w:line="276" w:lineRule="auto"/>
        <w:rPr>
          <w:rFonts w:cs="Arial"/>
          <w:b/>
          <w:szCs w:val="20"/>
        </w:rPr>
      </w:pPr>
      <w:r w:rsidRPr="00D71387">
        <w:rPr>
          <w:rFonts w:cs="Arial"/>
          <w:b/>
          <w:szCs w:val="20"/>
        </w:rPr>
        <w:t>2)</w:t>
      </w:r>
    </w:p>
    <w:p w14:paraId="69BFB25B" w14:textId="252866CE" w:rsidR="00D71387" w:rsidRDefault="009878BE" w:rsidP="00B87456">
      <w:pPr>
        <w:spacing w:after="0" w:line="240" w:lineRule="auto"/>
        <w:rPr>
          <w:rFonts w:cs="Arial"/>
          <w:b/>
          <w:color w:val="FF0000"/>
          <w:sz w:val="22"/>
        </w:rPr>
      </w:pPr>
      <w:r w:rsidRPr="009878BE">
        <w:rPr>
          <w:rFonts w:cs="Arial"/>
          <w:b/>
          <w:noProof/>
          <w:color w:val="FF0000"/>
          <w:sz w:val="22"/>
        </w:rPr>
        <w:drawing>
          <wp:inline distT="0" distB="0" distL="0" distR="0" wp14:anchorId="19FCC208" wp14:editId="15015471">
            <wp:extent cx="3802691" cy="2676525"/>
            <wp:effectExtent l="0" t="0" r="7620" b="0"/>
            <wp:docPr id="20012853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853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6343" cy="267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8562" w14:textId="084CE9DC" w:rsidR="00F177E7" w:rsidRPr="0081202E" w:rsidRDefault="00F177E7" w:rsidP="00B87456">
      <w:pPr>
        <w:spacing w:after="0" w:line="240" w:lineRule="auto"/>
        <w:rPr>
          <w:rFonts w:cs="Arial"/>
          <w:b/>
          <w:szCs w:val="20"/>
        </w:rPr>
      </w:pPr>
    </w:p>
    <w:sectPr w:rsidR="00F177E7" w:rsidRPr="0081202E" w:rsidSect="00E542AF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782" w:right="568" w:bottom="1049" w:left="3754" w:header="96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BE96E" w14:textId="77777777" w:rsidR="00BF17BC" w:rsidRDefault="00BF17BC" w:rsidP="006B7DF7">
      <w:r>
        <w:separator/>
      </w:r>
    </w:p>
  </w:endnote>
  <w:endnote w:type="continuationSeparator" w:id="0">
    <w:p w14:paraId="1EAF73F1" w14:textId="77777777" w:rsidR="00BF17BC" w:rsidRDefault="00BF17BC" w:rsidP="006B7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48ACA" w14:textId="77777777" w:rsidR="00361628" w:rsidRDefault="00361628" w:rsidP="00E542AF">
    <w:pPr>
      <w:pStyle w:val="slostrany"/>
    </w:pPr>
    <w:r>
      <w:tab/>
    </w:r>
    <w:r w:rsidR="00E542AF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446CBF59" wp14:editId="1AF590ED">
              <wp:simplePos x="0" y="0"/>
              <wp:positionH relativeFrom="page">
                <wp:align>left</wp:align>
              </wp:positionH>
              <wp:positionV relativeFrom="page">
                <wp:posOffset>8653145</wp:posOffset>
              </wp:positionV>
              <wp:extent cx="2001520" cy="2023110"/>
              <wp:effectExtent l="0" t="0" r="0" b="0"/>
              <wp:wrapNone/>
              <wp:docPr id="474" name="Textové pole 4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1520" cy="2023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4DF40" w14:textId="77777777" w:rsidR="00E542AF" w:rsidRDefault="00E542AF" w:rsidP="00E542AF">
                          <w:pPr>
                            <w:pStyle w:val="ervenpsmomentun"/>
                            <w:spacing w:line="264" w:lineRule="auto"/>
                          </w:pPr>
                          <w:r>
                            <w:t>Integrovaná doprava Středočeského kraje</w:t>
                          </w:r>
                        </w:p>
                        <w:p w14:paraId="00258660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Sokolovská 100/94, </w:t>
                          </w:r>
                        </w:p>
                        <w:p w14:paraId="3AA0C879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>186 00 Praha 8</w:t>
                          </w:r>
                        </w:p>
                        <w:p w14:paraId="45379B41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>IČO</w:t>
                          </w:r>
                          <w:r w:rsidR="00797145">
                            <w:t>:</w:t>
                          </w:r>
                          <w:r>
                            <w:t xml:space="preserve"> 057 92 291</w:t>
                          </w:r>
                        </w:p>
                        <w:p w14:paraId="014BF7EA" w14:textId="77777777" w:rsidR="00797145" w:rsidRDefault="00E542AF" w:rsidP="00E542AF">
                          <w:pPr>
                            <w:pStyle w:val="ervenpsmomen"/>
                            <w:spacing w:line="264" w:lineRule="auto"/>
                            <w:rPr>
                              <w:rFonts w:ascii="Roboto" w:hAnsi="Roboto"/>
                              <w:color w:val="696969"/>
                              <w:shd w:val="clear" w:color="auto" w:fill="FFFFFF"/>
                            </w:rPr>
                          </w:pPr>
                          <w:r>
                            <w:t>Datová schránka</w:t>
                          </w:r>
                          <w:r w:rsidR="00797145">
                            <w:t>:</w:t>
                          </w:r>
                          <w:r>
                            <w:t xml:space="preserve"> </w:t>
                          </w:r>
                          <w:proofErr w:type="spellStart"/>
                          <w:r w:rsidR="00797145" w:rsidRPr="00797145">
                            <w:t>pdrwknv</w:t>
                          </w:r>
                          <w:proofErr w:type="spellEnd"/>
                        </w:p>
                        <w:p w14:paraId="5A7283AE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+420 720 025 631 </w:t>
                          </w:r>
                        </w:p>
                        <w:p w14:paraId="7632827A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>idsk@idsk.cz</w:t>
                          </w:r>
                        </w:p>
                        <w:p w14:paraId="0AC46694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</w:p>
                        <w:p w14:paraId="2B9FF0BE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</w:p>
                        <w:p w14:paraId="31E36C9C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proofErr w:type="spellStart"/>
                          <w:r>
                            <w:t>info</w:t>
                          </w:r>
                          <w:proofErr w:type="spellEnd"/>
                          <w:r>
                            <w:t xml:space="preserve"> +420 234 704 560 www.pid.cz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45720" rIns="18000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6CBF59" id="_x0000_t202" coordsize="21600,21600" o:spt="202" path="m,l,21600r21600,l21600,xe">
              <v:stroke joinstyle="miter"/>
              <v:path gradientshapeok="t" o:connecttype="rect"/>
            </v:shapetype>
            <v:shape id="Textové pole 474" o:spid="_x0000_s1028" type="#_x0000_t202" style="position:absolute;left:0;text-align:left;margin-left:0;margin-top:681.35pt;width:157.6pt;height:159.3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" filled="f" stroked="f" strokeweight=".5pt">
              <v:textbox inset="10mm,,5mm,8mm">
                <w:txbxContent>
                  <w:p w14:paraId="4FF4DF40" w14:textId="77777777" w:rsidR="00E542AF" w:rsidRDefault="00E542AF" w:rsidP="00E542AF">
                    <w:pPr>
                      <w:pStyle w:val="ervenpsmomentun"/>
                      <w:spacing w:line="264" w:lineRule="auto"/>
                    </w:pPr>
                    <w:r>
                      <w:t>Integrovaná doprava Středočeského kraje</w:t>
                    </w:r>
                  </w:p>
                  <w:p w14:paraId="00258660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 xml:space="preserve">Sokolovská 100/94, </w:t>
                    </w:r>
                  </w:p>
                  <w:p w14:paraId="3AA0C879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>186 00 Praha 8</w:t>
                    </w:r>
                  </w:p>
                  <w:p w14:paraId="45379B41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>IČO</w:t>
                    </w:r>
                    <w:r w:rsidR="00797145">
                      <w:t>:</w:t>
                    </w:r>
                    <w:r>
                      <w:t xml:space="preserve"> 057 92 291</w:t>
                    </w:r>
                  </w:p>
                  <w:p w14:paraId="014BF7EA" w14:textId="77777777" w:rsidR="00797145" w:rsidRDefault="00E542AF" w:rsidP="00E542AF">
                    <w:pPr>
                      <w:pStyle w:val="ervenpsmomen"/>
                      <w:spacing w:line="264" w:lineRule="auto"/>
                      <w:rPr>
                        <w:rFonts w:ascii="Roboto" w:hAnsi="Roboto"/>
                        <w:color w:val="696969"/>
                        <w:shd w:val="clear" w:color="auto" w:fill="FFFFFF"/>
                      </w:rPr>
                    </w:pPr>
                    <w:r>
                      <w:t>Datová schránka</w:t>
                    </w:r>
                    <w:r w:rsidR="00797145">
                      <w:t>:</w:t>
                    </w:r>
                    <w:r>
                      <w:t xml:space="preserve"> </w:t>
                    </w:r>
                    <w:proofErr w:type="spellStart"/>
                    <w:r w:rsidR="00797145" w:rsidRPr="00797145">
                      <w:t>pdrwknv</w:t>
                    </w:r>
                    <w:proofErr w:type="spellEnd"/>
                  </w:p>
                  <w:p w14:paraId="5A7283AE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 xml:space="preserve">+420 720 025 631 </w:t>
                    </w:r>
                  </w:p>
                  <w:p w14:paraId="7632827A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>idsk@idsk.cz</w:t>
                    </w:r>
                  </w:p>
                  <w:p w14:paraId="0AC46694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</w:p>
                  <w:p w14:paraId="2B9FF0BE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</w:p>
                  <w:p w14:paraId="31E36C9C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  <w:proofErr w:type="spellStart"/>
                    <w:r>
                      <w:t>info</w:t>
                    </w:r>
                    <w:proofErr w:type="spellEnd"/>
                    <w:r>
                      <w:t xml:space="preserve"> +420 234 704 560 www.pid.cz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542AF">
      <w:t xml:space="preserve">strana </w:t>
    </w:r>
    <w:r w:rsidR="00E542AF">
      <w:fldChar w:fldCharType="begin"/>
    </w:r>
    <w:r w:rsidR="00E542AF">
      <w:instrText>PAGE   \* MERGEFORMAT</w:instrText>
    </w:r>
    <w:r w:rsidR="00E542AF">
      <w:fldChar w:fldCharType="separate"/>
    </w:r>
    <w:r w:rsidR="00D339BB">
      <w:rPr>
        <w:noProof/>
      </w:rPr>
      <w:t>2</w:t>
    </w:r>
    <w:r w:rsidR="00E542AF">
      <w:fldChar w:fldCharType="end"/>
    </w:r>
    <w:r w:rsidR="00E542AF">
      <w:t>/</w:t>
    </w:r>
    <w:r w:rsidR="00BF17BC">
      <w:fldChar w:fldCharType="begin"/>
    </w:r>
    <w:r w:rsidR="00BF17BC">
      <w:instrText xml:space="preserve"> NUMPAGES   \* MERGEFORMAT </w:instrText>
    </w:r>
    <w:r w:rsidR="00BF17BC">
      <w:fldChar w:fldCharType="separate"/>
    </w:r>
    <w:r w:rsidR="002774E2">
      <w:rPr>
        <w:noProof/>
      </w:rPr>
      <w:t>1</w:t>
    </w:r>
    <w:r w:rsidR="00BF17BC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428BB" w14:textId="77777777" w:rsidR="00361628" w:rsidRDefault="00361628" w:rsidP="00E542AF">
    <w:pPr>
      <w:pStyle w:val="slostrany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2B5AD8B" wp14:editId="6ECFA2E8">
              <wp:simplePos x="0" y="0"/>
              <wp:positionH relativeFrom="page">
                <wp:align>left</wp:align>
              </wp:positionH>
              <wp:positionV relativeFrom="page">
                <wp:posOffset>8653145</wp:posOffset>
              </wp:positionV>
              <wp:extent cx="2001520" cy="2023110"/>
              <wp:effectExtent l="0" t="0" r="0" b="0"/>
              <wp:wrapNone/>
              <wp:docPr id="412" name="Textové pole 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1520" cy="2023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459BDD" w14:textId="77777777" w:rsidR="00361628" w:rsidRDefault="00361628" w:rsidP="00361628">
                          <w:pPr>
                            <w:pStyle w:val="ervenpsmomentun"/>
                            <w:spacing w:line="264" w:lineRule="auto"/>
                          </w:pPr>
                          <w:r>
                            <w:t>Integrovaná doprava Středočeského kraje</w:t>
                          </w:r>
                        </w:p>
                        <w:p w14:paraId="727965B1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Sokolovská 100/94, </w:t>
                          </w:r>
                        </w:p>
                        <w:p w14:paraId="363F339C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>186 00 Praha 8</w:t>
                          </w:r>
                        </w:p>
                        <w:p w14:paraId="31ABA856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>IČO</w:t>
                          </w:r>
                          <w:r w:rsidR="00797145">
                            <w:t>:</w:t>
                          </w:r>
                          <w:r>
                            <w:t xml:space="preserve"> 057 92 291</w:t>
                          </w:r>
                        </w:p>
                        <w:p w14:paraId="2165BBB8" w14:textId="77777777" w:rsidR="009D6AB7" w:rsidRDefault="00797145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Datová schránka: </w:t>
                          </w:r>
                          <w:proofErr w:type="spellStart"/>
                          <w:r w:rsidRPr="00797145">
                            <w:t>pdrwknv</w:t>
                          </w:r>
                          <w:proofErr w:type="spellEnd"/>
                          <w:r w:rsidR="00361628">
                            <w:t xml:space="preserve"> </w:t>
                          </w:r>
                        </w:p>
                        <w:p w14:paraId="56DF3877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T +420 720 025 631 </w:t>
                          </w:r>
                        </w:p>
                        <w:p w14:paraId="4C861707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>idsk@idsk.cz</w:t>
                          </w:r>
                        </w:p>
                        <w:p w14:paraId="4F2E53AA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</w:p>
                        <w:p w14:paraId="3F4C7EB8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</w:p>
                        <w:p w14:paraId="74A62A23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proofErr w:type="spellStart"/>
                          <w:r>
                            <w:t>info</w:t>
                          </w:r>
                          <w:proofErr w:type="spellEnd"/>
                          <w:r>
                            <w:t xml:space="preserve"> +420 234 704 560 www.pid.cz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45720" rIns="18000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B5AD8B" id="_x0000_t202" coordsize="21600,21600" o:spt="202" path="m,l,21600r21600,l21600,xe">
              <v:stroke joinstyle="miter"/>
              <v:path gradientshapeok="t" o:connecttype="rect"/>
            </v:shapetype>
            <v:shape id="Textové pole 412" o:spid="_x0000_s1029" type="#_x0000_t202" style="position:absolute;left:0;text-align:left;margin-left:0;margin-top:681.35pt;width:157.6pt;height:159.3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" filled="f" stroked="f" strokeweight=".5pt">
              <v:textbox inset="10mm,,5mm,8mm">
                <w:txbxContent>
                  <w:p w14:paraId="7D459BDD" w14:textId="77777777" w:rsidR="00361628" w:rsidRDefault="00361628" w:rsidP="00361628">
                    <w:pPr>
                      <w:pStyle w:val="ervenpsmomentun"/>
                      <w:spacing w:line="264" w:lineRule="auto"/>
                    </w:pPr>
                    <w:r>
                      <w:t>Integrovaná doprava Středočeského kraje</w:t>
                    </w:r>
                  </w:p>
                  <w:p w14:paraId="727965B1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 xml:space="preserve">Sokolovská 100/94, </w:t>
                    </w:r>
                  </w:p>
                  <w:p w14:paraId="363F339C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>186 00 Praha 8</w:t>
                    </w:r>
                  </w:p>
                  <w:p w14:paraId="31ABA856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>IČO</w:t>
                    </w:r>
                    <w:r w:rsidR="00797145">
                      <w:t>:</w:t>
                    </w:r>
                    <w:r>
                      <w:t xml:space="preserve"> 057 92 291</w:t>
                    </w:r>
                  </w:p>
                  <w:p w14:paraId="2165BBB8" w14:textId="77777777" w:rsidR="009D6AB7" w:rsidRDefault="00797145" w:rsidP="00361628">
                    <w:pPr>
                      <w:pStyle w:val="ervenpsmomen"/>
                      <w:spacing w:line="264" w:lineRule="auto"/>
                    </w:pPr>
                    <w:r>
                      <w:t xml:space="preserve">Datová schránka: </w:t>
                    </w:r>
                    <w:proofErr w:type="spellStart"/>
                    <w:r w:rsidRPr="00797145">
                      <w:t>pdrwknv</w:t>
                    </w:r>
                    <w:proofErr w:type="spellEnd"/>
                    <w:r w:rsidR="00361628">
                      <w:t xml:space="preserve"> </w:t>
                    </w:r>
                  </w:p>
                  <w:p w14:paraId="56DF3877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 xml:space="preserve">T +420 720 025 631 </w:t>
                    </w:r>
                  </w:p>
                  <w:p w14:paraId="4C861707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>idsk@idsk.cz</w:t>
                    </w:r>
                  </w:p>
                  <w:p w14:paraId="4F2E53AA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</w:p>
                  <w:p w14:paraId="3F4C7EB8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</w:p>
                  <w:p w14:paraId="74A62A23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  <w:proofErr w:type="spellStart"/>
                    <w:r>
                      <w:t>info</w:t>
                    </w:r>
                    <w:proofErr w:type="spellEnd"/>
                    <w:r>
                      <w:t xml:space="preserve"> +420 234 704 560 www.pid.cz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542AF">
      <w:t xml:space="preserve">strana </w:t>
    </w:r>
    <w:r w:rsidR="00E542AF">
      <w:fldChar w:fldCharType="begin"/>
    </w:r>
    <w:r w:rsidR="00E542AF">
      <w:instrText>PAGE   \* MERGEFORMAT</w:instrText>
    </w:r>
    <w:r w:rsidR="00E542AF">
      <w:fldChar w:fldCharType="separate"/>
    </w:r>
    <w:r w:rsidR="002774E2">
      <w:rPr>
        <w:noProof/>
      </w:rPr>
      <w:t>1</w:t>
    </w:r>
    <w:r w:rsidR="00E542AF">
      <w:fldChar w:fldCharType="end"/>
    </w:r>
    <w:r w:rsidR="00E542AF">
      <w:t>/</w:t>
    </w:r>
    <w:r w:rsidR="00BF17BC">
      <w:fldChar w:fldCharType="begin"/>
    </w:r>
    <w:r w:rsidR="00BF17BC">
      <w:instrText xml:space="preserve"> NUMPAGES   \* MERGEFORMAT </w:instrText>
    </w:r>
    <w:r w:rsidR="00BF17BC">
      <w:fldChar w:fldCharType="separate"/>
    </w:r>
    <w:r w:rsidR="002774E2">
      <w:rPr>
        <w:noProof/>
      </w:rPr>
      <w:t>1</w:t>
    </w:r>
    <w:r w:rsidR="00BF17B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B4A74" w14:textId="77777777" w:rsidR="00BF17BC" w:rsidRDefault="00BF17BC" w:rsidP="006B7DF7">
      <w:r>
        <w:separator/>
      </w:r>
    </w:p>
  </w:footnote>
  <w:footnote w:type="continuationSeparator" w:id="0">
    <w:p w14:paraId="3592A0B9" w14:textId="77777777" w:rsidR="00BF17BC" w:rsidRDefault="00BF17BC" w:rsidP="006B7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9455E" w14:textId="77777777" w:rsidR="00FC2185" w:rsidRDefault="00361628" w:rsidP="006B7DF7">
    <w:pPr>
      <w:pStyle w:val="Zhlav"/>
    </w:pPr>
    <w:r>
      <w:rPr>
        <w:noProof/>
        <w:lang w:eastAsia="cs-CZ"/>
      </w:rPr>
      <w:drawing>
        <wp:anchor distT="0" distB="0" distL="114300" distR="114300" simplePos="0" relativeHeight="251666432" behindDoc="1" locked="1" layoutInCell="1" allowOverlap="1" wp14:anchorId="2C5D79ED" wp14:editId="191B392A">
          <wp:simplePos x="0" y="0"/>
          <wp:positionH relativeFrom="page">
            <wp:posOffset>20548</wp:posOffset>
          </wp:positionH>
          <wp:positionV relativeFrom="page">
            <wp:posOffset>0</wp:posOffset>
          </wp:positionV>
          <wp:extent cx="2109600" cy="10692000"/>
          <wp:effectExtent l="0" t="0" r="0" b="0"/>
          <wp:wrapNone/>
          <wp:docPr id="469" name="Obrázek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" name="Obrázek 4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E8E89" w14:textId="77777777" w:rsidR="00AB6EA3" w:rsidRDefault="00AB6EA3" w:rsidP="00C75A58">
    <w:pPr>
      <w:pStyle w:val="Zhlav"/>
    </w:pPr>
  </w:p>
  <w:p w14:paraId="0D7ED692" w14:textId="77777777" w:rsidR="00AB6EA3" w:rsidRDefault="00AB6EA3" w:rsidP="00C75A58">
    <w:pPr>
      <w:pStyle w:val="Zhlav"/>
    </w:pPr>
  </w:p>
  <w:p w14:paraId="55FA4660" w14:textId="77777777" w:rsidR="00AB6EA3" w:rsidRDefault="00AB6EA3" w:rsidP="00C75A58">
    <w:pPr>
      <w:pStyle w:val="Zhlav"/>
    </w:pPr>
  </w:p>
  <w:p w14:paraId="7D6AB893" w14:textId="77777777" w:rsidR="00AB6EA3" w:rsidRDefault="00AB6EA3" w:rsidP="00C75A58">
    <w:pPr>
      <w:pStyle w:val="Zhlav"/>
    </w:pPr>
  </w:p>
  <w:p w14:paraId="0237C83B" w14:textId="77777777" w:rsidR="00AB6EA3" w:rsidRDefault="00AB6EA3" w:rsidP="00C75A58">
    <w:pPr>
      <w:pStyle w:val="Zhlav"/>
    </w:pPr>
  </w:p>
  <w:p w14:paraId="31093768" w14:textId="77777777" w:rsidR="00AB6EA3" w:rsidRDefault="00AB6EA3" w:rsidP="00C75A58">
    <w:pPr>
      <w:pStyle w:val="Zhlav"/>
    </w:pPr>
  </w:p>
  <w:p w14:paraId="499F5E8F" w14:textId="77777777" w:rsidR="00AB6EA3" w:rsidRDefault="00AB6EA3" w:rsidP="00C75A58">
    <w:pPr>
      <w:pStyle w:val="Zhlav"/>
    </w:pPr>
  </w:p>
  <w:p w14:paraId="01FB7343" w14:textId="77777777" w:rsidR="00AB6EA3" w:rsidRDefault="00AB6EA3" w:rsidP="00C75A58">
    <w:pPr>
      <w:pStyle w:val="Zhlav"/>
    </w:pPr>
  </w:p>
  <w:p w14:paraId="2681869E" w14:textId="77777777" w:rsidR="00AB6EA3" w:rsidRDefault="00AB6EA3" w:rsidP="00C75A58">
    <w:pPr>
      <w:pStyle w:val="Zhlav"/>
    </w:pPr>
  </w:p>
  <w:p w14:paraId="5216147F" w14:textId="77777777" w:rsidR="00AB6EA3" w:rsidRDefault="00AB6EA3" w:rsidP="00C75A58">
    <w:pPr>
      <w:pStyle w:val="Zhlav"/>
    </w:pPr>
  </w:p>
  <w:p w14:paraId="341D265A" w14:textId="77777777" w:rsidR="00AB6EA3" w:rsidRDefault="00AB6EA3" w:rsidP="00C75A58">
    <w:pPr>
      <w:pStyle w:val="Zhlav"/>
    </w:pPr>
  </w:p>
  <w:p w14:paraId="5D5518D8" w14:textId="77777777" w:rsidR="00AB6EA3" w:rsidRDefault="00AB6EA3" w:rsidP="00C75A58">
    <w:pPr>
      <w:pStyle w:val="Zhlav"/>
    </w:pPr>
  </w:p>
  <w:p w14:paraId="24A7019E" w14:textId="77777777" w:rsidR="00AB6EA3" w:rsidRDefault="00AB6EA3" w:rsidP="00C75A58">
    <w:pPr>
      <w:pStyle w:val="Zhlav"/>
    </w:pPr>
  </w:p>
  <w:p w14:paraId="35F5DA7F" w14:textId="77777777" w:rsidR="00AB6EA3" w:rsidRDefault="00AB6EA3" w:rsidP="00C75A58">
    <w:pPr>
      <w:pStyle w:val="Zhlav"/>
    </w:pPr>
  </w:p>
  <w:p w14:paraId="33CC1AA5" w14:textId="77777777" w:rsidR="00AB6EA3" w:rsidRDefault="00AB6EA3" w:rsidP="00C75A58">
    <w:pPr>
      <w:pStyle w:val="Zhlav"/>
    </w:pPr>
  </w:p>
  <w:p w14:paraId="382703FC" w14:textId="77777777" w:rsidR="00AB6EA3" w:rsidRDefault="00AB6EA3" w:rsidP="00C75A58">
    <w:pPr>
      <w:pStyle w:val="Zhlav"/>
    </w:pPr>
  </w:p>
  <w:p w14:paraId="4BD09E6E" w14:textId="77777777" w:rsidR="00AB6EA3" w:rsidRDefault="00AB6EA3" w:rsidP="00C75A58">
    <w:pPr>
      <w:pStyle w:val="Zhlav"/>
    </w:pPr>
  </w:p>
  <w:p w14:paraId="1D5AD188" w14:textId="77777777" w:rsidR="00AB6EA3" w:rsidRDefault="00AB6EA3" w:rsidP="00C75A58">
    <w:pPr>
      <w:pStyle w:val="Zhlav"/>
    </w:pPr>
  </w:p>
  <w:p w14:paraId="402513A4" w14:textId="77777777" w:rsidR="00AB6EA3" w:rsidRDefault="00AB6EA3" w:rsidP="00C75A58">
    <w:pPr>
      <w:pStyle w:val="Zhlav"/>
    </w:pPr>
  </w:p>
  <w:p w14:paraId="696F4E1F" w14:textId="77777777" w:rsidR="00AB6EA3" w:rsidRDefault="00AB6EA3" w:rsidP="00C75A58">
    <w:pPr>
      <w:pStyle w:val="Zhlav"/>
    </w:pPr>
  </w:p>
  <w:p w14:paraId="6E14E967" w14:textId="77777777" w:rsidR="00FC2185" w:rsidRDefault="00C75A58" w:rsidP="00AB6EA3">
    <w:pPr>
      <w:pStyle w:val="Zhlav"/>
      <w:spacing w:after="100"/>
    </w:pPr>
    <w:r>
      <w:rPr>
        <w:noProof/>
        <w:lang w:eastAsia="cs-CZ"/>
      </w:rPr>
      <w:drawing>
        <wp:anchor distT="0" distB="0" distL="114300" distR="114300" simplePos="0" relativeHeight="251662336" behindDoc="1" locked="1" layoutInCell="1" allowOverlap="1" wp14:anchorId="59C59489" wp14:editId="0BE02DB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109600" cy="10692000"/>
          <wp:effectExtent l="0" t="0" r="0" b="0"/>
          <wp:wrapNone/>
          <wp:docPr id="471" name="Obrázek 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" name="Obrázek 4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1" layoutInCell="1" allowOverlap="1" wp14:anchorId="32461561" wp14:editId="45AEEC8D">
          <wp:simplePos x="2386013" y="64294"/>
          <wp:positionH relativeFrom="page">
            <wp:align>right</wp:align>
          </wp:positionH>
          <wp:positionV relativeFrom="page">
            <wp:align>top</wp:align>
          </wp:positionV>
          <wp:extent cx="2282400" cy="1047600"/>
          <wp:effectExtent l="0" t="0" r="0" b="0"/>
          <wp:wrapNone/>
          <wp:docPr id="472" name="Obrázek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" name="Obrázek 40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2400" cy="10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107DE"/>
    <w:multiLevelType w:val="multilevel"/>
    <w:tmpl w:val="0E52D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F634C1"/>
    <w:multiLevelType w:val="hybridMultilevel"/>
    <w:tmpl w:val="709EEFD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45C89"/>
    <w:multiLevelType w:val="hybridMultilevel"/>
    <w:tmpl w:val="709EEF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359F0"/>
    <w:multiLevelType w:val="hybridMultilevel"/>
    <w:tmpl w:val="F71692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F239E"/>
    <w:multiLevelType w:val="hybridMultilevel"/>
    <w:tmpl w:val="579684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052D5"/>
    <w:multiLevelType w:val="multilevel"/>
    <w:tmpl w:val="D472B17A"/>
    <w:lvl w:ilvl="0">
      <w:start w:val="1"/>
      <w:numFmt w:val="decimal"/>
      <w:lvlText w:val="%1.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2" w:hanging="41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8616" w:hanging="1800"/>
      </w:pPr>
      <w:rPr>
        <w:rFonts w:hint="default"/>
      </w:rPr>
    </w:lvl>
  </w:abstractNum>
  <w:abstractNum w:abstractNumId="6" w15:restartNumberingAfterBreak="0">
    <w:nsid w:val="23A47962"/>
    <w:multiLevelType w:val="hybridMultilevel"/>
    <w:tmpl w:val="AD80BA7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A77D7"/>
    <w:multiLevelType w:val="hybridMultilevel"/>
    <w:tmpl w:val="73C26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005DF"/>
    <w:multiLevelType w:val="hybridMultilevel"/>
    <w:tmpl w:val="FE56DE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14BFF"/>
    <w:multiLevelType w:val="multilevel"/>
    <w:tmpl w:val="4F062F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2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0" w15:restartNumberingAfterBreak="0">
    <w:nsid w:val="459648B2"/>
    <w:multiLevelType w:val="hybridMultilevel"/>
    <w:tmpl w:val="B3EAAA66"/>
    <w:lvl w:ilvl="0" w:tplc="480C45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BD44DB"/>
    <w:multiLevelType w:val="hybridMultilevel"/>
    <w:tmpl w:val="B250549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22F11"/>
    <w:multiLevelType w:val="hybridMultilevel"/>
    <w:tmpl w:val="CEFADC1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BB34857"/>
    <w:multiLevelType w:val="multilevel"/>
    <w:tmpl w:val="0B9CC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208" w:hanging="1800"/>
      </w:pPr>
      <w:rPr>
        <w:rFonts w:hint="default"/>
      </w:rPr>
    </w:lvl>
  </w:abstractNum>
  <w:abstractNum w:abstractNumId="14" w15:restartNumberingAfterBreak="0">
    <w:nsid w:val="4F036F74"/>
    <w:multiLevelType w:val="multilevel"/>
    <w:tmpl w:val="0D56165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2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5" w15:restartNumberingAfterBreak="0">
    <w:nsid w:val="540E56EF"/>
    <w:multiLevelType w:val="hybridMultilevel"/>
    <w:tmpl w:val="57523B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911D7"/>
    <w:multiLevelType w:val="hybridMultilevel"/>
    <w:tmpl w:val="90C2D2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B21F9E"/>
    <w:multiLevelType w:val="multilevel"/>
    <w:tmpl w:val="2FA2C4C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2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60044B1C"/>
    <w:multiLevelType w:val="hybridMultilevel"/>
    <w:tmpl w:val="CFD83D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B566FA"/>
    <w:multiLevelType w:val="hybridMultilevel"/>
    <w:tmpl w:val="709EEFD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507932"/>
    <w:multiLevelType w:val="hybridMultilevel"/>
    <w:tmpl w:val="AC12A8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76453B"/>
    <w:multiLevelType w:val="hybridMultilevel"/>
    <w:tmpl w:val="AD80BA7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3C4E6A"/>
    <w:multiLevelType w:val="hybridMultilevel"/>
    <w:tmpl w:val="B25054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F74C19"/>
    <w:multiLevelType w:val="hybridMultilevel"/>
    <w:tmpl w:val="56E069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5118C9"/>
    <w:multiLevelType w:val="hybridMultilevel"/>
    <w:tmpl w:val="AD80BA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4"/>
  </w:num>
  <w:num w:numId="4">
    <w:abstractNumId w:val="10"/>
  </w:num>
  <w:num w:numId="5">
    <w:abstractNumId w:val="7"/>
  </w:num>
  <w:num w:numId="6">
    <w:abstractNumId w:val="12"/>
  </w:num>
  <w:num w:numId="7">
    <w:abstractNumId w:val="23"/>
  </w:num>
  <w:num w:numId="8">
    <w:abstractNumId w:val="2"/>
  </w:num>
  <w:num w:numId="9">
    <w:abstractNumId w:val="16"/>
  </w:num>
  <w:num w:numId="10">
    <w:abstractNumId w:val="22"/>
  </w:num>
  <w:num w:numId="11">
    <w:abstractNumId w:val="15"/>
  </w:num>
  <w:num w:numId="12">
    <w:abstractNumId w:val="24"/>
  </w:num>
  <w:num w:numId="13">
    <w:abstractNumId w:val="11"/>
  </w:num>
  <w:num w:numId="14">
    <w:abstractNumId w:val="3"/>
  </w:num>
  <w:num w:numId="15">
    <w:abstractNumId w:val="19"/>
  </w:num>
  <w:num w:numId="16">
    <w:abstractNumId w:val="18"/>
  </w:num>
  <w:num w:numId="17">
    <w:abstractNumId w:val="13"/>
  </w:num>
  <w:num w:numId="18">
    <w:abstractNumId w:val="5"/>
  </w:num>
  <w:num w:numId="19">
    <w:abstractNumId w:val="0"/>
  </w:num>
  <w:num w:numId="20">
    <w:abstractNumId w:val="17"/>
  </w:num>
  <w:num w:numId="21">
    <w:abstractNumId w:val="9"/>
  </w:num>
  <w:num w:numId="22">
    <w:abstractNumId w:val="14"/>
  </w:num>
  <w:num w:numId="23">
    <w:abstractNumId w:val="21"/>
  </w:num>
  <w:num w:numId="24">
    <w:abstractNumId w:val="6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145"/>
    <w:rsid w:val="00010ED0"/>
    <w:rsid w:val="0001746A"/>
    <w:rsid w:val="00057B1B"/>
    <w:rsid w:val="00072A64"/>
    <w:rsid w:val="00075A74"/>
    <w:rsid w:val="00086A8F"/>
    <w:rsid w:val="000876A9"/>
    <w:rsid w:val="000965F6"/>
    <w:rsid w:val="000A27C2"/>
    <w:rsid w:val="000A6292"/>
    <w:rsid w:val="000B1A6C"/>
    <w:rsid w:val="000C2EB7"/>
    <w:rsid w:val="000C42E4"/>
    <w:rsid w:val="000D2D7B"/>
    <w:rsid w:val="000D5FB9"/>
    <w:rsid w:val="000E00A5"/>
    <w:rsid w:val="000E5956"/>
    <w:rsid w:val="000E72CC"/>
    <w:rsid w:val="00104FC5"/>
    <w:rsid w:val="00117E4F"/>
    <w:rsid w:val="00120914"/>
    <w:rsid w:val="00123FD7"/>
    <w:rsid w:val="0013749E"/>
    <w:rsid w:val="00143639"/>
    <w:rsid w:val="001455CC"/>
    <w:rsid w:val="00146501"/>
    <w:rsid w:val="0016470C"/>
    <w:rsid w:val="00170B3B"/>
    <w:rsid w:val="00180E47"/>
    <w:rsid w:val="001830A2"/>
    <w:rsid w:val="001830C7"/>
    <w:rsid w:val="001D3B90"/>
    <w:rsid w:val="001D4495"/>
    <w:rsid w:val="001E1AE1"/>
    <w:rsid w:val="00200A6C"/>
    <w:rsid w:val="00206031"/>
    <w:rsid w:val="00213E82"/>
    <w:rsid w:val="00216053"/>
    <w:rsid w:val="002313C7"/>
    <w:rsid w:val="00237B44"/>
    <w:rsid w:val="002433F4"/>
    <w:rsid w:val="00252A2A"/>
    <w:rsid w:val="002537E5"/>
    <w:rsid w:val="002560CE"/>
    <w:rsid w:val="00260B76"/>
    <w:rsid w:val="00271022"/>
    <w:rsid w:val="0027248B"/>
    <w:rsid w:val="002756CC"/>
    <w:rsid w:val="002774E2"/>
    <w:rsid w:val="00282AA8"/>
    <w:rsid w:val="00286D60"/>
    <w:rsid w:val="00292E6F"/>
    <w:rsid w:val="002A5F8B"/>
    <w:rsid w:val="002B1BAD"/>
    <w:rsid w:val="002B2431"/>
    <w:rsid w:val="002D3FC3"/>
    <w:rsid w:val="003034B8"/>
    <w:rsid w:val="00330979"/>
    <w:rsid w:val="00335524"/>
    <w:rsid w:val="00352D3E"/>
    <w:rsid w:val="0035589B"/>
    <w:rsid w:val="00355D7A"/>
    <w:rsid w:val="00361628"/>
    <w:rsid w:val="00365897"/>
    <w:rsid w:val="00372BFF"/>
    <w:rsid w:val="00374D3B"/>
    <w:rsid w:val="00376C2C"/>
    <w:rsid w:val="003B041C"/>
    <w:rsid w:val="003C689B"/>
    <w:rsid w:val="003F559F"/>
    <w:rsid w:val="00401400"/>
    <w:rsid w:val="004066F9"/>
    <w:rsid w:val="004069D1"/>
    <w:rsid w:val="00416AD6"/>
    <w:rsid w:val="004442CC"/>
    <w:rsid w:val="00451FD3"/>
    <w:rsid w:val="00456CFF"/>
    <w:rsid w:val="004820AC"/>
    <w:rsid w:val="004A25C8"/>
    <w:rsid w:val="004D3928"/>
    <w:rsid w:val="004E0AE1"/>
    <w:rsid w:val="004E1470"/>
    <w:rsid w:val="004E56A9"/>
    <w:rsid w:val="004E65D7"/>
    <w:rsid w:val="00500CC7"/>
    <w:rsid w:val="00504F7A"/>
    <w:rsid w:val="005064DB"/>
    <w:rsid w:val="005112CC"/>
    <w:rsid w:val="005146F7"/>
    <w:rsid w:val="00514C4C"/>
    <w:rsid w:val="00523B68"/>
    <w:rsid w:val="0052433C"/>
    <w:rsid w:val="00527DDE"/>
    <w:rsid w:val="00545750"/>
    <w:rsid w:val="00557509"/>
    <w:rsid w:val="005902D7"/>
    <w:rsid w:val="00595066"/>
    <w:rsid w:val="005A24A5"/>
    <w:rsid w:val="005A44EE"/>
    <w:rsid w:val="005B5B46"/>
    <w:rsid w:val="005C589E"/>
    <w:rsid w:val="005D5A40"/>
    <w:rsid w:val="00612F5E"/>
    <w:rsid w:val="00621646"/>
    <w:rsid w:val="0062384E"/>
    <w:rsid w:val="006264DF"/>
    <w:rsid w:val="00635DA1"/>
    <w:rsid w:val="00643DE1"/>
    <w:rsid w:val="00644D33"/>
    <w:rsid w:val="00645B2F"/>
    <w:rsid w:val="006567FF"/>
    <w:rsid w:val="0066148E"/>
    <w:rsid w:val="00664A1C"/>
    <w:rsid w:val="00666E25"/>
    <w:rsid w:val="0067742E"/>
    <w:rsid w:val="00682C49"/>
    <w:rsid w:val="00686D24"/>
    <w:rsid w:val="00693711"/>
    <w:rsid w:val="006B7DF7"/>
    <w:rsid w:val="006D524D"/>
    <w:rsid w:val="006E2700"/>
    <w:rsid w:val="00707A91"/>
    <w:rsid w:val="007144E3"/>
    <w:rsid w:val="007153D3"/>
    <w:rsid w:val="00717D4D"/>
    <w:rsid w:val="007250B0"/>
    <w:rsid w:val="00752290"/>
    <w:rsid w:val="007601BE"/>
    <w:rsid w:val="007738D2"/>
    <w:rsid w:val="007746C1"/>
    <w:rsid w:val="00792EF4"/>
    <w:rsid w:val="00797145"/>
    <w:rsid w:val="00797F92"/>
    <w:rsid w:val="007C0159"/>
    <w:rsid w:val="007C0B13"/>
    <w:rsid w:val="007C46ED"/>
    <w:rsid w:val="007D5815"/>
    <w:rsid w:val="007D7985"/>
    <w:rsid w:val="008008E6"/>
    <w:rsid w:val="00802022"/>
    <w:rsid w:val="0081202E"/>
    <w:rsid w:val="00813112"/>
    <w:rsid w:val="00816553"/>
    <w:rsid w:val="00820A8E"/>
    <w:rsid w:val="00824805"/>
    <w:rsid w:val="0083399B"/>
    <w:rsid w:val="0083429E"/>
    <w:rsid w:val="008426F3"/>
    <w:rsid w:val="00851F07"/>
    <w:rsid w:val="00873D9C"/>
    <w:rsid w:val="00882767"/>
    <w:rsid w:val="00884CED"/>
    <w:rsid w:val="00891D51"/>
    <w:rsid w:val="00893014"/>
    <w:rsid w:val="008B05EF"/>
    <w:rsid w:val="008C6BA2"/>
    <w:rsid w:val="008D2D28"/>
    <w:rsid w:val="008D7D28"/>
    <w:rsid w:val="008E2DCD"/>
    <w:rsid w:val="008E7048"/>
    <w:rsid w:val="009005F5"/>
    <w:rsid w:val="00912569"/>
    <w:rsid w:val="00923A14"/>
    <w:rsid w:val="00923EED"/>
    <w:rsid w:val="009253F8"/>
    <w:rsid w:val="0092702B"/>
    <w:rsid w:val="00940532"/>
    <w:rsid w:val="00942AD6"/>
    <w:rsid w:val="009476BB"/>
    <w:rsid w:val="00974479"/>
    <w:rsid w:val="00975505"/>
    <w:rsid w:val="00976795"/>
    <w:rsid w:val="00984D5A"/>
    <w:rsid w:val="009878BE"/>
    <w:rsid w:val="009974C1"/>
    <w:rsid w:val="009C0C5F"/>
    <w:rsid w:val="009D6AB7"/>
    <w:rsid w:val="009E09FE"/>
    <w:rsid w:val="009E4F66"/>
    <w:rsid w:val="009E7DF4"/>
    <w:rsid w:val="009F33F9"/>
    <w:rsid w:val="009F5D0B"/>
    <w:rsid w:val="00A018BC"/>
    <w:rsid w:val="00A024E4"/>
    <w:rsid w:val="00A37D34"/>
    <w:rsid w:val="00A728E1"/>
    <w:rsid w:val="00A94BA5"/>
    <w:rsid w:val="00AA0B3B"/>
    <w:rsid w:val="00AB6EA3"/>
    <w:rsid w:val="00AE4A42"/>
    <w:rsid w:val="00B07CBD"/>
    <w:rsid w:val="00B14976"/>
    <w:rsid w:val="00B17367"/>
    <w:rsid w:val="00B34DAD"/>
    <w:rsid w:val="00B356B2"/>
    <w:rsid w:val="00B44D41"/>
    <w:rsid w:val="00B454DA"/>
    <w:rsid w:val="00B613E8"/>
    <w:rsid w:val="00B71EFB"/>
    <w:rsid w:val="00B84394"/>
    <w:rsid w:val="00B87456"/>
    <w:rsid w:val="00B93222"/>
    <w:rsid w:val="00BA19B3"/>
    <w:rsid w:val="00BA5B72"/>
    <w:rsid w:val="00BA75A3"/>
    <w:rsid w:val="00BB1631"/>
    <w:rsid w:val="00BB2ADD"/>
    <w:rsid w:val="00BB76F0"/>
    <w:rsid w:val="00BE6508"/>
    <w:rsid w:val="00BF17BC"/>
    <w:rsid w:val="00BF3D2A"/>
    <w:rsid w:val="00C01F0D"/>
    <w:rsid w:val="00C030B8"/>
    <w:rsid w:val="00C22C2F"/>
    <w:rsid w:val="00C35CA2"/>
    <w:rsid w:val="00C43411"/>
    <w:rsid w:val="00C75A58"/>
    <w:rsid w:val="00C76700"/>
    <w:rsid w:val="00C93987"/>
    <w:rsid w:val="00C95DDE"/>
    <w:rsid w:val="00CB69D8"/>
    <w:rsid w:val="00CB6A8D"/>
    <w:rsid w:val="00CC17B2"/>
    <w:rsid w:val="00CD1E98"/>
    <w:rsid w:val="00CE145A"/>
    <w:rsid w:val="00CE2E52"/>
    <w:rsid w:val="00CE5DEA"/>
    <w:rsid w:val="00D03F3E"/>
    <w:rsid w:val="00D10AF9"/>
    <w:rsid w:val="00D24DF5"/>
    <w:rsid w:val="00D339BB"/>
    <w:rsid w:val="00D358EB"/>
    <w:rsid w:val="00D40063"/>
    <w:rsid w:val="00D453F1"/>
    <w:rsid w:val="00D46BE2"/>
    <w:rsid w:val="00D51D67"/>
    <w:rsid w:val="00D60A11"/>
    <w:rsid w:val="00D61F2E"/>
    <w:rsid w:val="00D638CE"/>
    <w:rsid w:val="00D71387"/>
    <w:rsid w:val="00D816B7"/>
    <w:rsid w:val="00D81D17"/>
    <w:rsid w:val="00D81EB7"/>
    <w:rsid w:val="00D92021"/>
    <w:rsid w:val="00D956DE"/>
    <w:rsid w:val="00DD25BF"/>
    <w:rsid w:val="00DE236B"/>
    <w:rsid w:val="00DE66E1"/>
    <w:rsid w:val="00DF55F5"/>
    <w:rsid w:val="00E15D91"/>
    <w:rsid w:val="00E24A4A"/>
    <w:rsid w:val="00E30049"/>
    <w:rsid w:val="00E3518F"/>
    <w:rsid w:val="00E4721B"/>
    <w:rsid w:val="00E542AF"/>
    <w:rsid w:val="00E61468"/>
    <w:rsid w:val="00E669E2"/>
    <w:rsid w:val="00E70993"/>
    <w:rsid w:val="00E75ADE"/>
    <w:rsid w:val="00E95C18"/>
    <w:rsid w:val="00ED5DE3"/>
    <w:rsid w:val="00EE5A17"/>
    <w:rsid w:val="00EE7A30"/>
    <w:rsid w:val="00EF2BF2"/>
    <w:rsid w:val="00F01908"/>
    <w:rsid w:val="00F021EA"/>
    <w:rsid w:val="00F047C6"/>
    <w:rsid w:val="00F176DB"/>
    <w:rsid w:val="00F177E7"/>
    <w:rsid w:val="00F479F8"/>
    <w:rsid w:val="00F53108"/>
    <w:rsid w:val="00F60997"/>
    <w:rsid w:val="00F623F0"/>
    <w:rsid w:val="00F6521C"/>
    <w:rsid w:val="00F66419"/>
    <w:rsid w:val="00F70AE2"/>
    <w:rsid w:val="00F71158"/>
    <w:rsid w:val="00F95918"/>
    <w:rsid w:val="00FA124C"/>
    <w:rsid w:val="00FB7F13"/>
    <w:rsid w:val="00FC2185"/>
    <w:rsid w:val="00FD2670"/>
    <w:rsid w:val="00FD60BB"/>
    <w:rsid w:val="00FE301E"/>
    <w:rsid w:val="00FF2DF6"/>
    <w:rsid w:val="00FF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283081"/>
  <w15:chartTrackingRefBased/>
  <w15:docId w15:val="{7E754C5F-CD11-4D65-96D3-CA6DA379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F559F"/>
    <w:pPr>
      <w:spacing w:after="260" w:line="271" w:lineRule="auto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6B7DF7"/>
    <w:pPr>
      <w:spacing w:after="200"/>
      <w:outlineLvl w:val="0"/>
    </w:pPr>
    <w:rPr>
      <w:b/>
      <w:bCs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F559F"/>
    <w:pPr>
      <w:spacing w:before="240" w:after="0" w:line="276" w:lineRule="auto"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2185"/>
  </w:style>
  <w:style w:type="paragraph" w:styleId="Zpat">
    <w:name w:val="footer"/>
    <w:basedOn w:val="Normln"/>
    <w:link w:val="ZpatChar"/>
    <w:uiPriority w:val="99"/>
    <w:unhideWhenUsed/>
    <w:rsid w:val="00FC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2185"/>
  </w:style>
  <w:style w:type="paragraph" w:customStyle="1" w:styleId="Adresa">
    <w:name w:val="Adresa"/>
    <w:basedOn w:val="Normln"/>
    <w:qFormat/>
    <w:rsid w:val="006B7DF7"/>
    <w:pPr>
      <w:spacing w:after="0" w:line="240" w:lineRule="auto"/>
    </w:pPr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6B7DF7"/>
    <w:rPr>
      <w:rFonts w:ascii="Arial" w:hAnsi="Arial"/>
      <w:b/>
      <w:bCs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3F559F"/>
    <w:rPr>
      <w:rFonts w:ascii="Arial" w:hAnsi="Arial"/>
      <w:b/>
      <w:bCs/>
      <w:sz w:val="20"/>
    </w:rPr>
  </w:style>
  <w:style w:type="paragraph" w:customStyle="1" w:styleId="ervenpsmomen">
    <w:name w:val="Červené písmo menší"/>
    <w:basedOn w:val="Normln"/>
    <w:qFormat/>
    <w:rsid w:val="00361628"/>
    <w:pPr>
      <w:spacing w:after="0"/>
    </w:pPr>
    <w:rPr>
      <w:color w:val="EE3124"/>
      <w:sz w:val="16"/>
    </w:rPr>
  </w:style>
  <w:style w:type="paragraph" w:customStyle="1" w:styleId="ervenpsmovt">
    <w:name w:val="Červené písmo větší"/>
    <w:basedOn w:val="ervenpsmomen"/>
    <w:qFormat/>
    <w:rsid w:val="00361628"/>
    <w:pPr>
      <w:spacing w:after="260"/>
    </w:pPr>
    <w:rPr>
      <w:sz w:val="24"/>
    </w:rPr>
  </w:style>
  <w:style w:type="paragraph" w:customStyle="1" w:styleId="ervenpsmomentun">
    <w:name w:val="Červené písmo menší tučné"/>
    <w:basedOn w:val="ervenpsmomen"/>
    <w:qFormat/>
    <w:rsid w:val="00361628"/>
    <w:rPr>
      <w:b/>
    </w:rPr>
  </w:style>
  <w:style w:type="paragraph" w:customStyle="1" w:styleId="slostrany">
    <w:name w:val="Číslo strany"/>
    <w:basedOn w:val="ervenpsmomen"/>
    <w:qFormat/>
    <w:rsid w:val="00E542AF"/>
    <w:pPr>
      <w:jc w:val="right"/>
    </w:pPr>
  </w:style>
  <w:style w:type="paragraph" w:customStyle="1" w:styleId="Podpisjmno">
    <w:name w:val="Podpis jméno"/>
    <w:basedOn w:val="ervenpsmovt"/>
    <w:qFormat/>
    <w:rsid w:val="002537E5"/>
    <w:pPr>
      <w:spacing w:before="1280" w:after="60"/>
    </w:pPr>
    <w:rPr>
      <w:b/>
    </w:rPr>
  </w:style>
  <w:style w:type="paragraph" w:customStyle="1" w:styleId="Podpiskontakt">
    <w:name w:val="Podpis kontakt"/>
    <w:basedOn w:val="ervenpsmomen"/>
    <w:qFormat/>
    <w:rsid w:val="002537E5"/>
    <w:pPr>
      <w:spacing w:line="288" w:lineRule="auto"/>
    </w:pPr>
  </w:style>
  <w:style w:type="paragraph" w:customStyle="1" w:styleId="ploha">
    <w:name w:val="příloha"/>
    <w:basedOn w:val="ervenpsmomen"/>
    <w:qFormat/>
    <w:rsid w:val="00ED5DE3"/>
    <w:pPr>
      <w:spacing w:before="320"/>
    </w:pPr>
  </w:style>
  <w:style w:type="character" w:styleId="Hypertextovodkaz">
    <w:name w:val="Hyperlink"/>
    <w:basedOn w:val="Standardnpsmoodstavce"/>
    <w:uiPriority w:val="99"/>
    <w:rsid w:val="0027248B"/>
    <w:rPr>
      <w:color w:val="0563C1" w:themeColor="hyperlink"/>
      <w:u w:val="single"/>
    </w:rPr>
  </w:style>
  <w:style w:type="paragraph" w:customStyle="1" w:styleId="Default">
    <w:name w:val="Default"/>
    <w:rsid w:val="002724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kladntextodsazen2">
    <w:name w:val="Body Text Indent 2"/>
    <w:basedOn w:val="Normln"/>
    <w:link w:val="Zkladntextodsazen2Char"/>
    <w:rsid w:val="0027248B"/>
    <w:pPr>
      <w:spacing w:before="120" w:after="120" w:line="480" w:lineRule="auto"/>
      <w:ind w:left="283" w:firstLine="284"/>
      <w:jc w:val="both"/>
    </w:pPr>
    <w:rPr>
      <w:rFonts w:eastAsia="Times New Roman" w:cs="Times New Roman"/>
      <w:szCs w:val="20"/>
      <w:lang w:eastAsia="sk-SK"/>
    </w:rPr>
  </w:style>
  <w:style w:type="character" w:customStyle="1" w:styleId="Zkladntextodsazen2Char">
    <w:name w:val="Základní text odsazený 2 Char"/>
    <w:basedOn w:val="Standardnpsmoodstavce"/>
    <w:link w:val="Zkladntextodsazen2"/>
    <w:rsid w:val="0027248B"/>
    <w:rPr>
      <w:rFonts w:ascii="Arial" w:eastAsia="Times New Roman" w:hAnsi="Arial" w:cs="Times New Roman"/>
      <w:sz w:val="20"/>
      <w:szCs w:val="20"/>
      <w:lang w:eastAsia="sk-SK"/>
    </w:rPr>
  </w:style>
  <w:style w:type="paragraph" w:styleId="Odstavecseseznamem">
    <w:name w:val="List Paragraph"/>
    <w:basedOn w:val="Normln"/>
    <w:uiPriority w:val="34"/>
    <w:qFormat/>
    <w:rsid w:val="009476BB"/>
    <w:pPr>
      <w:spacing w:after="0" w:line="240" w:lineRule="auto"/>
      <w:ind w:left="720"/>
    </w:pPr>
    <w:rPr>
      <w:rFonts w:cs="Times New Roman"/>
      <w:sz w:val="22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1E1AE1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1E1AE1"/>
    <w:rPr>
      <w:rFonts w:ascii="Calibri" w:hAnsi="Calibri"/>
      <w:szCs w:val="21"/>
    </w:rPr>
  </w:style>
  <w:style w:type="character" w:styleId="Nevyeenzmnka">
    <w:name w:val="Unresolved Mention"/>
    <w:basedOn w:val="Standardnpsmoodstavce"/>
    <w:uiPriority w:val="99"/>
    <w:semiHidden/>
    <w:unhideWhenUsed/>
    <w:rsid w:val="00942A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7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zkova83\Desktop\Ka&#269;enka\Marketing\Nov&#233;%20vzory%20a%20formul&#225;&#345;e\dopis\Sablona%20IDSK%20s%20textem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CA3C0-0A68-43D2-B074-B38E44361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 IDSK s textem</Template>
  <TotalTime>1</TotalTime>
  <Pages>5</Pages>
  <Words>859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Bůžková</dc:creator>
  <cp:keywords/>
  <dc:description/>
  <cp:lastModifiedBy>Dagmar Bětíková</cp:lastModifiedBy>
  <cp:revision>3</cp:revision>
  <cp:lastPrinted>2026-05-27T13:23:00Z</cp:lastPrinted>
  <dcterms:created xsi:type="dcterms:W3CDTF">2026-06-01T13:22:00Z</dcterms:created>
  <dcterms:modified xsi:type="dcterms:W3CDTF">2026-06-01T13:23:00Z</dcterms:modified>
</cp:coreProperties>
</file>