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4C02A" w14:textId="77777777" w:rsidR="002119A6" w:rsidRDefault="002119A6"/>
    <w:tbl>
      <w:tblPr>
        <w:tblStyle w:val="Mkatabulky"/>
        <w:tblpPr w:vertAnchor="page" w:horzAnchor="page" w:tblpX="58" w:tblpY="568"/>
        <w:tblW w:w="3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510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62"/>
      </w:tblGrid>
      <w:tr w:rsidR="003C53D7" w14:paraId="7A87CEDA" w14:textId="77777777" w:rsidTr="002119A6">
        <w:tc>
          <w:tcPr>
            <w:tcW w:w="3062" w:type="dxa"/>
          </w:tcPr>
          <w:p w14:paraId="7776240D" w14:textId="77777777" w:rsidR="003C53D7" w:rsidRPr="00A6042A" w:rsidRDefault="003C53D7" w:rsidP="003C53D7">
            <w:pPr>
              <w:pStyle w:val="podnadpis"/>
            </w:pPr>
            <w:r w:rsidRPr="00A6042A">
              <w:t>tisková zpráva</w:t>
            </w:r>
          </w:p>
          <w:p w14:paraId="0A52037B" w14:textId="77777777" w:rsidR="003C53D7" w:rsidRDefault="003C53D7" w:rsidP="003C53D7">
            <w:pPr>
              <w:pStyle w:val="ervenpsmomen"/>
            </w:pPr>
            <w:r>
              <w:t>datum</w:t>
            </w:r>
          </w:p>
          <w:p w14:paraId="075C49CC" w14:textId="332C170A" w:rsidR="003C53D7" w:rsidRDefault="00354B6C" w:rsidP="00D33E7A">
            <w:pPr>
              <w:pStyle w:val="ervenpsmovt"/>
            </w:pPr>
            <w:r>
              <w:t>2</w:t>
            </w:r>
            <w:r w:rsidR="00EE3851">
              <w:t>8</w:t>
            </w:r>
            <w:r w:rsidR="003C53D7">
              <w:t xml:space="preserve">. </w:t>
            </w:r>
            <w:r w:rsidR="00FE7747">
              <w:t>8</w:t>
            </w:r>
            <w:r w:rsidR="003C53D7">
              <w:t>. 202</w:t>
            </w:r>
            <w:r w:rsidR="007671D5">
              <w:t>6</w:t>
            </w:r>
          </w:p>
        </w:tc>
      </w:tr>
    </w:tbl>
    <w:p w14:paraId="2EB27471" w14:textId="77777777" w:rsidR="00844EDF" w:rsidRPr="009A03F8" w:rsidRDefault="00844EDF" w:rsidP="00844EDF">
      <w:pPr>
        <w:pStyle w:val="Nadpis1"/>
      </w:pPr>
      <w:r>
        <w:t xml:space="preserve">Očekávané komplikace na příjezdových silnicích do Prahy v prvním zářijovém týdnu </w:t>
      </w:r>
    </w:p>
    <w:p w14:paraId="0F29D0F2" w14:textId="7E282CDE" w:rsidR="00844EDF" w:rsidRDefault="00844EDF" w:rsidP="00844EDF">
      <w:pPr>
        <w:rPr>
          <w:b/>
          <w:bCs/>
        </w:rPr>
      </w:pPr>
      <w:r>
        <w:rPr>
          <w:b/>
          <w:bCs/>
        </w:rPr>
        <w:t xml:space="preserve">Po skončení letních prázdnin očekáváme kvůli zvýšené intenzitě dopravy také zpožďování autobusových linek zejména na hlavních příjezdových tazích ze Středočeského kraje do hlavního města. Situaci ještě v prvním zářijovém týdnu zkomplikuje zúžení rychlostní silnice </w:t>
      </w:r>
      <w:r w:rsidR="00EE3851">
        <w:rPr>
          <w:b/>
          <w:bCs/>
        </w:rPr>
        <w:t>I/</w:t>
      </w:r>
      <w:r>
        <w:rPr>
          <w:b/>
          <w:bCs/>
        </w:rPr>
        <w:t>4 u Jíloviště i pokračující zúžení Roztocké ulice směrem do pražských Dejvic. Zpoždění v těchto místech se mohou v ranní špičce pohybovat i kolem 30 minut.</w:t>
      </w:r>
    </w:p>
    <w:p w14:paraId="524188BD" w14:textId="37A8CFA7" w:rsidR="00844EDF" w:rsidRPr="003F6BC6" w:rsidRDefault="00844EDF" w:rsidP="00844EDF">
      <w:r w:rsidRPr="003F6BC6">
        <w:t>Z důvodu pokračující výstavby mo</w:t>
      </w:r>
      <w:r>
        <w:t>s</w:t>
      </w:r>
      <w:r w:rsidRPr="003F6BC6">
        <w:t xml:space="preserve">tu přes rychlostní silnici </w:t>
      </w:r>
      <w:r w:rsidR="00EE3851">
        <w:t>I/4</w:t>
      </w:r>
      <w:r w:rsidRPr="003F6BC6">
        <w:t xml:space="preserve"> u středočeského Jíloviště bude od 9. hodiny ranní </w:t>
      </w:r>
      <w:r>
        <w:t>v úterý</w:t>
      </w:r>
      <w:r w:rsidRPr="003F6BC6">
        <w:t xml:space="preserve"> 1. září až do konce pátku 4. září 2026 tato kapacitní komunikace od jihozápadu zúžena v každém směru ze dvou do jednoho jízdního pruhu. Vzhledem k</w:t>
      </w:r>
      <w:r>
        <w:t xml:space="preserve"> již tak </w:t>
      </w:r>
      <w:r w:rsidRPr="003F6BC6">
        <w:t xml:space="preserve">vysoké intenzitě provozu na tomto silničním tahu z jižních Čech, od Příbrami i Mníšku pod Brdy směrem do Prahy očekáváme větší komplikace zejména v ranní špičce. Autobusové linky 317, 319, 320, 392, 393, 395, 407, 416, 420, 428 zde mohou nabrat zpoždění přesahující i 30 minut. Po dobu zúžení také nebudou linky 317, 320 a 961 zastavovat v zastávkách Jíloviště, Rozcestí Trnová a Jíloviště, Hlavní silnice. S ohledem na nemožnost časově rozumné objízdné trasy doporučujeme si na cestu </w:t>
      </w:r>
      <w:r>
        <w:t>z</w:t>
      </w:r>
      <w:r w:rsidRPr="003F6BC6">
        <w:t> těchto oblastí vyhradit delší časovou rezervu.</w:t>
      </w:r>
    </w:p>
    <w:p w14:paraId="372796AC" w14:textId="391A2869" w:rsidR="00844EDF" w:rsidRDefault="00844EDF" w:rsidP="00844EDF">
      <w:r w:rsidRPr="003F6BC6">
        <w:t xml:space="preserve">Další komplikace mohou spolu se začátkem září nastat také na autobusových linkách ve směru od Roztok a Suchdola, a to kvůli pokračující </w:t>
      </w:r>
      <w:r>
        <w:t>opravě kanalizace</w:t>
      </w:r>
      <w:r w:rsidRPr="003F6BC6">
        <w:t xml:space="preserve"> v Roztocké ulici, kvůli které je dočasně zrušena část vyhrazeného pruhu pro autobusy ve směru do Dejvic. I zde je potřeba poč</w:t>
      </w:r>
      <w:r>
        <w:t>ítat</w:t>
      </w:r>
      <w:r w:rsidRPr="003F6BC6">
        <w:t xml:space="preserve"> s možným zpoždění</w:t>
      </w:r>
      <w:r>
        <w:t>m</w:t>
      </w:r>
      <w:r w:rsidRPr="003F6BC6">
        <w:t xml:space="preserve"> na linkách 107, 147, 340 a 350 zejména v ranní špičce. Omezení v Roztocké ulici má trvat do 6. září.</w:t>
      </w:r>
    </w:p>
    <w:p w14:paraId="60465D88" w14:textId="41F536A7" w:rsidR="00EE3851" w:rsidRDefault="00EE3851" w:rsidP="00844EDF">
      <w:r>
        <w:t xml:space="preserve">Omezení pokračuje i na dálnici D1 kvůli rekonstrukci mostu </w:t>
      </w:r>
      <w:proofErr w:type="spellStart"/>
      <w:r>
        <w:t>Šmejkalka</w:t>
      </w:r>
      <w:proofErr w:type="spellEnd"/>
      <w:r>
        <w:t xml:space="preserve">. I zde již během prázdnin docházelo k častému zpožďování spojů a s očekávanou rostoucí intenzitou dopravy v září se i zde mohou zpoždění linek navýšit. Týká se autobusových linek 401, 402 a 406. </w:t>
      </w:r>
    </w:p>
    <w:p w14:paraId="33DE39CA" w14:textId="77777777" w:rsidR="00844EDF" w:rsidRDefault="00844EDF" w:rsidP="00844EDF">
      <w:r>
        <w:t>Naopak dobrou zprávou pro průjezdnost autobusových linek je konec uzavírky v Plzeňské ulici v Praze 5, kdy se již od soboty 29. srpna vrátí na svoje původní trasy ke stanici metra Anděl i autobusové linky 123 a 191.</w:t>
      </w:r>
    </w:p>
    <w:p w14:paraId="27845D38" w14:textId="77777777" w:rsidR="00EE3851" w:rsidRPr="00EE3851" w:rsidRDefault="00EE3851" w:rsidP="00EE3851">
      <w:r w:rsidRPr="00EE3851">
        <w:rPr>
          <w:b/>
          <w:bCs/>
        </w:rPr>
        <w:t>Platnost jízdních dokladů PID v případě zpoždění </w:t>
      </w:r>
    </w:p>
    <w:p w14:paraId="1BF8F8CD" w14:textId="77777777" w:rsidR="00EE3851" w:rsidRPr="00EE3851" w:rsidRDefault="00EE3851" w:rsidP="00EE3851">
      <w:r w:rsidRPr="00EE3851">
        <w:t>V případě zpoždění spoje se cestující nemusí obávat uložení přirážky k jízdnému z důvodu skutečného pozdějšího příjezdu. Pro posouzení platnosti jízdního dokladu je rozhodující čas uvedený v platném jízdním řádu.</w:t>
      </w:r>
    </w:p>
    <w:p w14:paraId="396D8094" w14:textId="77777777" w:rsidR="00EE3851" w:rsidRPr="00EE3851" w:rsidRDefault="00EE3851" w:rsidP="00EE3851">
      <w:r w:rsidRPr="00EE3851">
        <w:t>Pokud cestující přestupuje na další spoj a v návaznosti na zpoždění uplyne časová platnost jeho jízdenky, doporučujeme vyžádat si u řidiče potvrzení o zpoždění. Toto potvrzení slouží jako doklad o návaznosti cesty a skutečnosti, že k prodloužení přepravy došlo z důvodu zpoždění spoje, nikoliv zaviněním cestujícího.</w:t>
      </w:r>
    </w:p>
    <w:p w14:paraId="04CC206D" w14:textId="0AC170AF" w:rsidR="00844EDF" w:rsidRPr="003F6BC6" w:rsidRDefault="00844EDF" w:rsidP="00844EDF">
      <w:r>
        <w:t xml:space="preserve">Informace o aktuálních polohách spojů PID: </w:t>
      </w:r>
      <w:hyperlink r:id="rId11" w:history="1">
        <w:r w:rsidRPr="00551D39">
          <w:rPr>
            <w:rStyle w:val="Hypertextovodkaz"/>
          </w:rPr>
          <w:t>https://mapa.pid.cz</w:t>
        </w:r>
      </w:hyperlink>
      <w:r>
        <w:t xml:space="preserve">. </w:t>
      </w:r>
      <w:r w:rsidRPr="003F6BC6">
        <w:t xml:space="preserve"> </w:t>
      </w:r>
    </w:p>
    <w:p w14:paraId="7DAD28C4" w14:textId="0214D597" w:rsidR="00C16515" w:rsidRDefault="00C16515" w:rsidP="00C16515">
      <w:pPr>
        <w:pStyle w:val="Podpisjmno"/>
      </w:pPr>
      <w:r>
        <w:t>Ing. Filip Drápal</w:t>
      </w:r>
    </w:p>
    <w:p w14:paraId="611768AA" w14:textId="581C1229" w:rsidR="00FD280C" w:rsidRDefault="00C16515" w:rsidP="00C16515">
      <w:pPr>
        <w:pStyle w:val="Podpiskontakt"/>
      </w:pPr>
      <w:r>
        <w:t>tiskový mluvčí PID</w:t>
      </w:r>
      <w:bookmarkStart w:id="0" w:name="_GoBack"/>
      <w:bookmarkEnd w:id="0"/>
    </w:p>
    <w:sectPr w:rsidR="00FD280C" w:rsidSect="00C2422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851" w:left="3742" w:header="9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FD38B" w14:textId="77777777" w:rsidR="00080C87" w:rsidRDefault="00080C87" w:rsidP="006B7DF7">
      <w:r>
        <w:separator/>
      </w:r>
    </w:p>
    <w:p w14:paraId="199363B9" w14:textId="77777777" w:rsidR="00080C87" w:rsidRDefault="00080C87"/>
  </w:endnote>
  <w:endnote w:type="continuationSeparator" w:id="0">
    <w:p w14:paraId="3E7C7668" w14:textId="77777777" w:rsidR="00080C87" w:rsidRDefault="00080C87" w:rsidP="006B7DF7">
      <w:r>
        <w:continuationSeparator/>
      </w:r>
    </w:p>
    <w:p w14:paraId="47D73D36" w14:textId="77777777" w:rsidR="00080C87" w:rsidRDefault="00080C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AAFF" w14:textId="3F1551BB" w:rsidR="00A01BF7" w:rsidRDefault="00A01BF7" w:rsidP="00E542AF">
    <w:pPr>
      <w:pStyle w:val="slostrany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7B222490" wp14:editId="67E1B34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01600" cy="3351600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1600" cy="3351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59C151" w14:textId="77777777" w:rsidR="00A01BF7" w:rsidRPr="00E35A71" w:rsidRDefault="00A01BF7" w:rsidP="00D731FB">
                          <w:pPr>
                            <w:pStyle w:val="ervenpsmomen"/>
                            <w:spacing w:line="264" w:lineRule="auto"/>
                            <w:rPr>
                              <w:rStyle w:val="Tun"/>
                            </w:rPr>
                          </w:pPr>
                          <w:r w:rsidRPr="00E35A71">
                            <w:rPr>
                              <w:rStyle w:val="Tun"/>
                            </w:rPr>
                            <w:t>Regionální organizátor pražské integrované dopravy</w:t>
                          </w:r>
                        </w:p>
                        <w:p w14:paraId="3A5A0F40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Rytířská 406/10</w:t>
                          </w:r>
                        </w:p>
                        <w:p w14:paraId="2C07E763" w14:textId="77777777" w:rsidR="00A01BF7" w:rsidRPr="00FE783D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110 00 Praha 1</w:t>
                          </w:r>
                        </w:p>
                        <w:p w14:paraId="46449256" w14:textId="77777777" w:rsidR="00A01BF7" w:rsidRPr="00FE783D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IČO 604 37 359</w:t>
                          </w:r>
                        </w:p>
                        <w:p w14:paraId="4FAED11F" w14:textId="77777777" w:rsidR="00A01BF7" w:rsidRPr="00FE783D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Datová schránka</w:t>
                          </w:r>
                          <w:r>
                            <w:t>:</w:t>
                          </w:r>
                          <w:r w:rsidRPr="00FE783D">
                            <w:t xml:space="preserve"> ku79q7n</w:t>
                          </w:r>
                        </w:p>
                        <w:p w14:paraId="009970FA" w14:textId="77777777" w:rsidR="00A01BF7" w:rsidRPr="000F7832" w:rsidRDefault="00A01BF7" w:rsidP="00C24228">
                          <w:pPr>
                            <w:pStyle w:val="ervenpsmomen"/>
                            <w:spacing w:line="264" w:lineRule="auto"/>
                          </w:pPr>
                          <w:r w:rsidRPr="000F7832">
                            <w:t>T +420</w:t>
                          </w:r>
                          <w:r>
                            <w:t xml:space="preserve"> 224 </w:t>
                          </w:r>
                          <w:r w:rsidRPr="000F7832">
                            <w:t>234</w:t>
                          </w:r>
                          <w:r>
                            <w:t> </w:t>
                          </w:r>
                          <w:r w:rsidRPr="000F7832">
                            <w:t>7</w:t>
                          </w:r>
                          <w:r>
                            <w:t>37</w:t>
                          </w:r>
                        </w:p>
                        <w:p w14:paraId="198FCAB7" w14:textId="77777777" w:rsidR="00A01BF7" w:rsidRPr="00FE783D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>podatelna@ropid.cz</w:t>
                          </w:r>
                        </w:p>
                        <w:p w14:paraId="3C60822F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  <w:rPr>
                              <w:rFonts w:ascii="HelveticaNeue" w:hAnsi="HelveticaNeue" w:cs="HelveticaNeue"/>
                              <w:color w:val="EF3224"/>
                              <w:szCs w:val="16"/>
                            </w:rPr>
                          </w:pPr>
                        </w:p>
                        <w:p w14:paraId="5D6F10CA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  <w:rPr>
                              <w:rFonts w:ascii="HelveticaNeue" w:hAnsi="HelveticaNeue" w:cs="HelveticaNeue"/>
                              <w:color w:val="EF3224"/>
                              <w:szCs w:val="16"/>
                            </w:rPr>
                          </w:pPr>
                        </w:p>
                        <w:p w14:paraId="08E3F119" w14:textId="77777777" w:rsidR="00A01BF7" w:rsidRPr="00E35A71" w:rsidRDefault="00A01BF7" w:rsidP="00D731FB">
                          <w:pPr>
                            <w:pStyle w:val="ervenpsmomen"/>
                            <w:spacing w:line="264" w:lineRule="auto"/>
                            <w:rPr>
                              <w:rStyle w:val="Tun"/>
                            </w:rPr>
                          </w:pPr>
                          <w:r w:rsidRPr="00E35A71">
                            <w:rPr>
                              <w:rStyle w:val="Tun"/>
                            </w:rPr>
                            <w:t>Integrovaná doprava Středočeského kraje</w:t>
                          </w:r>
                        </w:p>
                        <w:p w14:paraId="2BA50C26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>Sokolovská 100/94</w:t>
                          </w:r>
                        </w:p>
                        <w:p w14:paraId="75CFCCE4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>186 00 Praha 8</w:t>
                          </w:r>
                        </w:p>
                        <w:p w14:paraId="3FF444C8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>IČO 057 92 291</w:t>
                          </w:r>
                        </w:p>
                        <w:p w14:paraId="18FF9389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 xml:space="preserve">Datová schránka: </w:t>
                          </w:r>
                          <w:proofErr w:type="spellStart"/>
                          <w:r w:rsidRPr="00F9146F">
                            <w:t>pdrwknv</w:t>
                          </w:r>
                          <w:proofErr w:type="spellEnd"/>
                        </w:p>
                        <w:p w14:paraId="1FCBB14F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>T +420 720 025 631</w:t>
                          </w:r>
                        </w:p>
                        <w:p w14:paraId="645DE290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>idsk@idsk.cz</w:t>
                          </w:r>
                        </w:p>
                        <w:p w14:paraId="00C9975E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</w:p>
                        <w:p w14:paraId="50C09796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</w:p>
                        <w:p w14:paraId="0784364E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proofErr w:type="spellStart"/>
                          <w:r>
                            <w:t>info</w:t>
                          </w:r>
                          <w:proofErr w:type="spellEnd"/>
                          <w:r>
                            <w:t xml:space="preserve"> +420 234 704 560</w:t>
                          </w:r>
                        </w:p>
                        <w:p w14:paraId="762400FC" w14:textId="77777777" w:rsidR="00A01BF7" w:rsidRDefault="00A01BF7" w:rsidP="00D731FB">
                          <w:pPr>
                            <w:pStyle w:val="ervenpsmomen"/>
                            <w:spacing w:line="264" w:lineRule="auto"/>
                          </w:pPr>
                          <w:r>
                            <w:t>www.pid.cz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45720" rIns="14400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22249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0;margin-top:0;width:157.6pt;height:263.9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" filled="f" stroked="f" strokeweight=".5pt">
              <v:textbox inset="10mm,,4mm,8mm">
                <w:txbxContent>
                  <w:p w14:paraId="1C59C151" w14:textId="77777777" w:rsidR="00A01BF7" w:rsidRPr="00E35A71" w:rsidRDefault="00A01BF7" w:rsidP="00D731FB">
                    <w:pPr>
                      <w:pStyle w:val="ervenpsmomen"/>
                      <w:spacing w:line="264" w:lineRule="auto"/>
                      <w:rPr>
                        <w:rStyle w:val="Tun"/>
                      </w:rPr>
                    </w:pPr>
                    <w:r w:rsidRPr="00E35A71">
                      <w:rPr>
                        <w:rStyle w:val="Tun"/>
                      </w:rPr>
                      <w:t>Regionální organizátor pražské integrované dopravy</w:t>
                    </w:r>
                  </w:p>
                  <w:p w14:paraId="3A5A0F40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 w:rsidRPr="00FE783D">
                      <w:t>Rytířská 406/10</w:t>
                    </w:r>
                  </w:p>
                  <w:p w14:paraId="2C07E763" w14:textId="77777777" w:rsidR="00A01BF7" w:rsidRPr="00FE783D" w:rsidRDefault="00A01BF7" w:rsidP="00D731FB">
                    <w:pPr>
                      <w:pStyle w:val="ervenpsmomen"/>
                      <w:spacing w:line="264" w:lineRule="auto"/>
                    </w:pPr>
                    <w:r w:rsidRPr="00FE783D">
                      <w:t>110 00 Praha 1</w:t>
                    </w:r>
                  </w:p>
                  <w:p w14:paraId="46449256" w14:textId="77777777" w:rsidR="00A01BF7" w:rsidRPr="00FE783D" w:rsidRDefault="00A01BF7" w:rsidP="00D731FB">
                    <w:pPr>
                      <w:pStyle w:val="ervenpsmomen"/>
                      <w:spacing w:line="264" w:lineRule="auto"/>
                    </w:pPr>
                    <w:r w:rsidRPr="00FE783D">
                      <w:t>IČO 604 37 359</w:t>
                    </w:r>
                  </w:p>
                  <w:p w14:paraId="4FAED11F" w14:textId="77777777" w:rsidR="00A01BF7" w:rsidRPr="00FE783D" w:rsidRDefault="00A01BF7" w:rsidP="00D731FB">
                    <w:pPr>
                      <w:pStyle w:val="ervenpsmomen"/>
                      <w:spacing w:line="264" w:lineRule="auto"/>
                    </w:pPr>
                    <w:r w:rsidRPr="00FE783D">
                      <w:t>Datová schránka</w:t>
                    </w:r>
                    <w:r>
                      <w:t>:</w:t>
                    </w:r>
                    <w:r w:rsidRPr="00FE783D">
                      <w:t xml:space="preserve"> ku79q7n</w:t>
                    </w:r>
                  </w:p>
                  <w:p w14:paraId="009970FA" w14:textId="77777777" w:rsidR="00A01BF7" w:rsidRPr="000F7832" w:rsidRDefault="00A01BF7" w:rsidP="00C24228">
                    <w:pPr>
                      <w:pStyle w:val="ervenpsmomen"/>
                      <w:spacing w:line="264" w:lineRule="auto"/>
                    </w:pPr>
                    <w:r w:rsidRPr="000F7832">
                      <w:t>T +420</w:t>
                    </w:r>
                    <w:r>
                      <w:t xml:space="preserve"> 224 </w:t>
                    </w:r>
                    <w:r w:rsidRPr="000F7832">
                      <w:t>234</w:t>
                    </w:r>
                    <w:r>
                      <w:t> </w:t>
                    </w:r>
                    <w:r w:rsidRPr="000F7832">
                      <w:t>7</w:t>
                    </w:r>
                    <w:r>
                      <w:t>37</w:t>
                    </w:r>
                  </w:p>
                  <w:p w14:paraId="198FCAB7" w14:textId="77777777" w:rsidR="00A01BF7" w:rsidRPr="00FE783D" w:rsidRDefault="00A01BF7" w:rsidP="00D731FB">
                    <w:pPr>
                      <w:pStyle w:val="ervenpsmomen"/>
                      <w:spacing w:line="264" w:lineRule="auto"/>
                    </w:pPr>
                    <w:r>
                      <w:t>podatelna@ropid.cz</w:t>
                    </w:r>
                  </w:p>
                  <w:p w14:paraId="3C60822F" w14:textId="77777777" w:rsidR="00A01BF7" w:rsidRDefault="00A01BF7" w:rsidP="00D731FB">
                    <w:pPr>
                      <w:pStyle w:val="ervenpsmomen"/>
                      <w:spacing w:line="264" w:lineRule="auto"/>
                      <w:rPr>
                        <w:rFonts w:ascii="HelveticaNeue" w:hAnsi="HelveticaNeue" w:cs="HelveticaNeue"/>
                        <w:color w:val="EF3224"/>
                        <w:szCs w:val="16"/>
                      </w:rPr>
                    </w:pPr>
                  </w:p>
                  <w:p w14:paraId="5D6F10CA" w14:textId="77777777" w:rsidR="00A01BF7" w:rsidRDefault="00A01BF7" w:rsidP="00D731FB">
                    <w:pPr>
                      <w:pStyle w:val="ervenpsmomen"/>
                      <w:spacing w:line="264" w:lineRule="auto"/>
                      <w:rPr>
                        <w:rFonts w:ascii="HelveticaNeue" w:hAnsi="HelveticaNeue" w:cs="HelveticaNeue"/>
                        <w:color w:val="EF3224"/>
                        <w:szCs w:val="16"/>
                      </w:rPr>
                    </w:pPr>
                  </w:p>
                  <w:p w14:paraId="08E3F119" w14:textId="77777777" w:rsidR="00A01BF7" w:rsidRPr="00E35A71" w:rsidRDefault="00A01BF7" w:rsidP="00D731FB">
                    <w:pPr>
                      <w:pStyle w:val="ervenpsmomen"/>
                      <w:spacing w:line="264" w:lineRule="auto"/>
                      <w:rPr>
                        <w:rStyle w:val="Tun"/>
                      </w:rPr>
                    </w:pPr>
                    <w:r w:rsidRPr="00E35A71">
                      <w:rPr>
                        <w:rStyle w:val="Tun"/>
                      </w:rPr>
                      <w:t>Integrovaná doprava Středočeského kraje</w:t>
                    </w:r>
                  </w:p>
                  <w:p w14:paraId="2BA50C26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>
                      <w:t>Sokolovská 100/94</w:t>
                    </w:r>
                  </w:p>
                  <w:p w14:paraId="75CFCCE4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>
                      <w:t>186 00 Praha 8</w:t>
                    </w:r>
                  </w:p>
                  <w:p w14:paraId="3FF444C8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>
                      <w:t>IČO 057 92 291</w:t>
                    </w:r>
                  </w:p>
                  <w:p w14:paraId="18FF9389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>
                      <w:t xml:space="preserve">Datová schránka: </w:t>
                    </w:r>
                    <w:proofErr w:type="spellStart"/>
                    <w:r w:rsidRPr="00F9146F">
                      <w:t>pdrwknv</w:t>
                    </w:r>
                    <w:proofErr w:type="spellEnd"/>
                  </w:p>
                  <w:p w14:paraId="1FCBB14F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>
                      <w:t>T +420 720 025 631</w:t>
                    </w:r>
                  </w:p>
                  <w:p w14:paraId="645DE290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>
                      <w:t>idsk@idsk.cz</w:t>
                    </w:r>
                  </w:p>
                  <w:p w14:paraId="00C9975E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</w:p>
                  <w:p w14:paraId="50C09796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</w:p>
                  <w:p w14:paraId="0784364E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proofErr w:type="spellStart"/>
                    <w:r>
                      <w:t>info</w:t>
                    </w:r>
                    <w:proofErr w:type="spellEnd"/>
                    <w:r>
                      <w:t xml:space="preserve"> +420 234 704 560</w:t>
                    </w:r>
                  </w:p>
                  <w:p w14:paraId="762400FC" w14:textId="77777777" w:rsidR="00A01BF7" w:rsidRDefault="00A01BF7" w:rsidP="00D731FB">
                    <w:pPr>
                      <w:pStyle w:val="ervenpsmomen"/>
                      <w:spacing w:line="264" w:lineRule="auto"/>
                    </w:pPr>
                    <w:r>
                      <w:t>www.pid.cz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50E61">
      <w:rPr>
        <w:noProof/>
      </w:rPr>
      <w:t>2</w:t>
    </w:r>
    <w:r>
      <w:fldChar w:fldCharType="end"/>
    </w:r>
    <w:r>
      <w:t>/</w:t>
    </w:r>
    <w:r w:rsidR="00080C87">
      <w:fldChar w:fldCharType="begin"/>
    </w:r>
    <w:r w:rsidR="00080C87">
      <w:instrText xml:space="preserve"> NUMPAGES   \* MERGEFORMAT </w:instrText>
    </w:r>
    <w:r w:rsidR="00080C87">
      <w:fldChar w:fldCharType="separate"/>
    </w:r>
    <w:r w:rsidR="00850E61">
      <w:rPr>
        <w:noProof/>
      </w:rPr>
      <w:t>2</w:t>
    </w:r>
    <w:r w:rsidR="00080C8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AAE65" w14:textId="4141BD9F" w:rsidR="00A01BF7" w:rsidRDefault="00A01BF7" w:rsidP="00E542AF">
    <w:pPr>
      <w:pStyle w:val="slostrany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EE4611C" wp14:editId="6A6E1648">
              <wp:simplePos x="0" y="0"/>
              <wp:positionH relativeFrom="page">
                <wp:align>left</wp:align>
              </wp:positionH>
              <wp:positionV relativeFrom="page">
                <wp:posOffset>7322820</wp:posOffset>
              </wp:positionV>
              <wp:extent cx="2001520" cy="3350260"/>
              <wp:effectExtent l="0" t="0" r="0" b="0"/>
              <wp:wrapNone/>
              <wp:docPr id="412" name="Textové pole 4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1520" cy="3350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99FC76" w14:textId="77777777" w:rsidR="00A01BF7" w:rsidRPr="00E35A71" w:rsidRDefault="00A01BF7" w:rsidP="00FE783D">
                          <w:pPr>
                            <w:pStyle w:val="ervenpsmomen"/>
                            <w:spacing w:line="264" w:lineRule="auto"/>
                            <w:rPr>
                              <w:rStyle w:val="Tun"/>
                            </w:rPr>
                          </w:pPr>
                          <w:r w:rsidRPr="00E35A71">
                            <w:rPr>
                              <w:rStyle w:val="Tun"/>
                            </w:rPr>
                            <w:t>Regionální organizátor pražské integrované dopravy</w:t>
                          </w:r>
                        </w:p>
                        <w:p w14:paraId="6077324D" w14:textId="77777777" w:rsidR="00A01BF7" w:rsidRDefault="00A01BF7" w:rsidP="00FE783D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Rytířská 406/10</w:t>
                          </w:r>
                        </w:p>
                        <w:p w14:paraId="57D1A257" w14:textId="77777777" w:rsidR="00A01BF7" w:rsidRPr="00FE783D" w:rsidRDefault="00A01BF7" w:rsidP="00FE783D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110 00 Praha 1</w:t>
                          </w:r>
                        </w:p>
                        <w:p w14:paraId="204DD2CD" w14:textId="77777777" w:rsidR="00A01BF7" w:rsidRPr="00FE783D" w:rsidRDefault="00A01BF7" w:rsidP="00FE783D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IČO 604 37 359</w:t>
                          </w:r>
                        </w:p>
                        <w:p w14:paraId="649CCB3A" w14:textId="77777777" w:rsidR="00A01BF7" w:rsidRPr="00FE783D" w:rsidRDefault="00A01BF7" w:rsidP="00FE783D">
                          <w:pPr>
                            <w:pStyle w:val="ervenpsmomen"/>
                            <w:spacing w:line="264" w:lineRule="auto"/>
                          </w:pPr>
                          <w:r w:rsidRPr="00FE783D">
                            <w:t>Datová schránka</w:t>
                          </w:r>
                          <w:r>
                            <w:t>:</w:t>
                          </w:r>
                          <w:r w:rsidRPr="00FE783D">
                            <w:t xml:space="preserve"> ku79q7n</w:t>
                          </w:r>
                        </w:p>
                        <w:p w14:paraId="6E2D5838" w14:textId="77777777" w:rsidR="00A01BF7" w:rsidRPr="000F7832" w:rsidRDefault="00A01BF7" w:rsidP="00C24228">
                          <w:pPr>
                            <w:pStyle w:val="ervenpsmomen"/>
                            <w:spacing w:line="264" w:lineRule="auto"/>
                          </w:pPr>
                          <w:r w:rsidRPr="000F7832">
                            <w:t>T +420</w:t>
                          </w:r>
                          <w:r>
                            <w:t xml:space="preserve"> 224 </w:t>
                          </w:r>
                          <w:r w:rsidRPr="000F7832">
                            <w:t>234</w:t>
                          </w:r>
                          <w:r>
                            <w:t> </w:t>
                          </w:r>
                          <w:r w:rsidRPr="000F7832">
                            <w:t>7</w:t>
                          </w:r>
                          <w:r>
                            <w:t>37</w:t>
                          </w:r>
                        </w:p>
                        <w:p w14:paraId="5C9E489D" w14:textId="77777777" w:rsidR="00A01BF7" w:rsidRPr="00FE783D" w:rsidRDefault="00A01BF7" w:rsidP="00FE783D">
                          <w:pPr>
                            <w:pStyle w:val="ervenpsmomen"/>
                            <w:spacing w:line="264" w:lineRule="auto"/>
                          </w:pPr>
                          <w:r>
                            <w:t>podatelna@ropid.cz</w:t>
                          </w:r>
                        </w:p>
                        <w:p w14:paraId="3F549B02" w14:textId="77777777" w:rsidR="00A01BF7" w:rsidRDefault="00A01BF7" w:rsidP="005A48D0">
                          <w:pPr>
                            <w:pStyle w:val="ervenpsmomen"/>
                            <w:spacing w:line="264" w:lineRule="auto"/>
                            <w:rPr>
                              <w:rFonts w:ascii="HelveticaNeue" w:hAnsi="HelveticaNeue" w:cs="HelveticaNeue"/>
                              <w:color w:val="EF3224"/>
                              <w:szCs w:val="16"/>
                            </w:rPr>
                          </w:pPr>
                        </w:p>
                        <w:p w14:paraId="2BCB6BC0" w14:textId="77777777" w:rsidR="00A01BF7" w:rsidRDefault="00A01BF7" w:rsidP="005A48D0">
                          <w:pPr>
                            <w:pStyle w:val="ervenpsmomen"/>
                            <w:spacing w:line="264" w:lineRule="auto"/>
                            <w:rPr>
                              <w:rFonts w:ascii="HelveticaNeue" w:hAnsi="HelveticaNeue" w:cs="HelveticaNeue"/>
                              <w:color w:val="EF3224"/>
                              <w:szCs w:val="16"/>
                            </w:rPr>
                          </w:pPr>
                        </w:p>
                        <w:p w14:paraId="35F17E4A" w14:textId="77777777" w:rsidR="00A01BF7" w:rsidRPr="00E35A71" w:rsidRDefault="00A01BF7" w:rsidP="005A48D0">
                          <w:pPr>
                            <w:pStyle w:val="ervenpsmomen"/>
                            <w:spacing w:line="264" w:lineRule="auto"/>
                            <w:rPr>
                              <w:rStyle w:val="Tun"/>
                            </w:rPr>
                          </w:pPr>
                          <w:r w:rsidRPr="00E35A71">
                            <w:rPr>
                              <w:rStyle w:val="Tun"/>
                            </w:rPr>
                            <w:t>Integrovaná doprava Středočeského kraje</w:t>
                          </w:r>
                        </w:p>
                        <w:p w14:paraId="0C86B90C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r>
                            <w:t>Sokolovská 100/94</w:t>
                          </w:r>
                        </w:p>
                        <w:p w14:paraId="2775C4DF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r>
                            <w:t>186 00 Praha 8</w:t>
                          </w:r>
                        </w:p>
                        <w:p w14:paraId="6C0E6BBC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r>
                            <w:t>IČO 057 92 291</w:t>
                          </w:r>
                        </w:p>
                        <w:p w14:paraId="00480B81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r>
                            <w:t xml:space="preserve">Datová schránka: </w:t>
                          </w:r>
                          <w:proofErr w:type="spellStart"/>
                          <w:r w:rsidRPr="00F9146F">
                            <w:t>pdrwknv</w:t>
                          </w:r>
                          <w:proofErr w:type="spellEnd"/>
                        </w:p>
                        <w:p w14:paraId="66EDFF3F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r>
                            <w:t>T +420 720 025 631</w:t>
                          </w:r>
                        </w:p>
                        <w:p w14:paraId="5365F43F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r>
                            <w:t>idsk@idsk.cz</w:t>
                          </w:r>
                        </w:p>
                        <w:p w14:paraId="0957ED61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</w:p>
                        <w:p w14:paraId="0D3A6993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</w:p>
                        <w:p w14:paraId="14F0DCE2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proofErr w:type="spellStart"/>
                          <w:r>
                            <w:t>info</w:t>
                          </w:r>
                          <w:proofErr w:type="spellEnd"/>
                          <w:r>
                            <w:t xml:space="preserve"> +420 234 704 560</w:t>
                          </w:r>
                        </w:p>
                        <w:p w14:paraId="77569195" w14:textId="77777777" w:rsidR="00A01BF7" w:rsidRDefault="00A01BF7" w:rsidP="00361628">
                          <w:pPr>
                            <w:pStyle w:val="ervenpsmomen"/>
                            <w:spacing w:line="264" w:lineRule="auto"/>
                          </w:pPr>
                          <w:r>
                            <w:t>www.pid.cz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45720" rIns="14400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4611C" id="_x0000_t202" coordsize="21600,21600" o:spt="202" path="m,l,21600r21600,l21600,xe">
              <v:stroke joinstyle="miter"/>
              <v:path gradientshapeok="t" o:connecttype="rect"/>
            </v:shapetype>
            <v:shape id="Textové pole 412" o:spid="_x0000_s1027" type="#_x0000_t202" style="position:absolute;left:0;text-align:left;margin-left:0;margin-top:576.6pt;width:157.6pt;height:263.8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" filled="f" stroked="f" strokeweight=".5pt">
              <v:textbox inset="10mm,,4mm,8mm">
                <w:txbxContent>
                  <w:p w14:paraId="5A99FC76" w14:textId="77777777" w:rsidR="00A01BF7" w:rsidRPr="00E35A71" w:rsidRDefault="00A01BF7" w:rsidP="00FE783D">
                    <w:pPr>
                      <w:pStyle w:val="ervenpsmomen"/>
                      <w:spacing w:line="264" w:lineRule="auto"/>
                      <w:rPr>
                        <w:rStyle w:val="Tun"/>
                      </w:rPr>
                    </w:pPr>
                    <w:r w:rsidRPr="00E35A71">
                      <w:rPr>
                        <w:rStyle w:val="Tun"/>
                      </w:rPr>
                      <w:t>Regionální organizátor pražské integrované dopravy</w:t>
                    </w:r>
                  </w:p>
                  <w:p w14:paraId="6077324D" w14:textId="77777777" w:rsidR="00A01BF7" w:rsidRDefault="00A01BF7" w:rsidP="00FE783D">
                    <w:pPr>
                      <w:pStyle w:val="ervenpsmomen"/>
                      <w:spacing w:line="264" w:lineRule="auto"/>
                    </w:pPr>
                    <w:r w:rsidRPr="00FE783D">
                      <w:t>Rytířská 406/10</w:t>
                    </w:r>
                  </w:p>
                  <w:p w14:paraId="57D1A257" w14:textId="77777777" w:rsidR="00A01BF7" w:rsidRPr="00FE783D" w:rsidRDefault="00A01BF7" w:rsidP="00FE783D">
                    <w:pPr>
                      <w:pStyle w:val="ervenpsmomen"/>
                      <w:spacing w:line="264" w:lineRule="auto"/>
                    </w:pPr>
                    <w:r w:rsidRPr="00FE783D">
                      <w:t>110 00 Praha 1</w:t>
                    </w:r>
                  </w:p>
                  <w:p w14:paraId="204DD2CD" w14:textId="77777777" w:rsidR="00A01BF7" w:rsidRPr="00FE783D" w:rsidRDefault="00A01BF7" w:rsidP="00FE783D">
                    <w:pPr>
                      <w:pStyle w:val="ervenpsmomen"/>
                      <w:spacing w:line="264" w:lineRule="auto"/>
                    </w:pPr>
                    <w:r w:rsidRPr="00FE783D">
                      <w:t>IČO 604 37 359</w:t>
                    </w:r>
                  </w:p>
                  <w:p w14:paraId="649CCB3A" w14:textId="77777777" w:rsidR="00A01BF7" w:rsidRPr="00FE783D" w:rsidRDefault="00A01BF7" w:rsidP="00FE783D">
                    <w:pPr>
                      <w:pStyle w:val="ervenpsmomen"/>
                      <w:spacing w:line="264" w:lineRule="auto"/>
                    </w:pPr>
                    <w:r w:rsidRPr="00FE783D">
                      <w:t>Datová schránka</w:t>
                    </w:r>
                    <w:r>
                      <w:t>:</w:t>
                    </w:r>
                    <w:r w:rsidRPr="00FE783D">
                      <w:t xml:space="preserve"> ku79q7n</w:t>
                    </w:r>
                  </w:p>
                  <w:p w14:paraId="6E2D5838" w14:textId="77777777" w:rsidR="00A01BF7" w:rsidRPr="000F7832" w:rsidRDefault="00A01BF7" w:rsidP="00C24228">
                    <w:pPr>
                      <w:pStyle w:val="ervenpsmomen"/>
                      <w:spacing w:line="264" w:lineRule="auto"/>
                    </w:pPr>
                    <w:r w:rsidRPr="000F7832">
                      <w:t>T +420</w:t>
                    </w:r>
                    <w:r>
                      <w:t xml:space="preserve"> 224 </w:t>
                    </w:r>
                    <w:r w:rsidRPr="000F7832">
                      <w:t>234</w:t>
                    </w:r>
                    <w:r>
                      <w:t> </w:t>
                    </w:r>
                    <w:r w:rsidRPr="000F7832">
                      <w:t>7</w:t>
                    </w:r>
                    <w:r>
                      <w:t>37</w:t>
                    </w:r>
                  </w:p>
                  <w:p w14:paraId="5C9E489D" w14:textId="77777777" w:rsidR="00A01BF7" w:rsidRPr="00FE783D" w:rsidRDefault="00A01BF7" w:rsidP="00FE783D">
                    <w:pPr>
                      <w:pStyle w:val="ervenpsmomen"/>
                      <w:spacing w:line="264" w:lineRule="auto"/>
                    </w:pPr>
                    <w:r>
                      <w:t>podatelna@ropid.cz</w:t>
                    </w:r>
                  </w:p>
                  <w:p w14:paraId="3F549B02" w14:textId="77777777" w:rsidR="00A01BF7" w:rsidRDefault="00A01BF7" w:rsidP="005A48D0">
                    <w:pPr>
                      <w:pStyle w:val="ervenpsmomen"/>
                      <w:spacing w:line="264" w:lineRule="auto"/>
                      <w:rPr>
                        <w:rFonts w:ascii="HelveticaNeue" w:hAnsi="HelveticaNeue" w:cs="HelveticaNeue"/>
                        <w:color w:val="EF3224"/>
                        <w:szCs w:val="16"/>
                      </w:rPr>
                    </w:pPr>
                  </w:p>
                  <w:p w14:paraId="2BCB6BC0" w14:textId="77777777" w:rsidR="00A01BF7" w:rsidRDefault="00A01BF7" w:rsidP="005A48D0">
                    <w:pPr>
                      <w:pStyle w:val="ervenpsmomen"/>
                      <w:spacing w:line="264" w:lineRule="auto"/>
                      <w:rPr>
                        <w:rFonts w:ascii="HelveticaNeue" w:hAnsi="HelveticaNeue" w:cs="HelveticaNeue"/>
                        <w:color w:val="EF3224"/>
                        <w:szCs w:val="16"/>
                      </w:rPr>
                    </w:pPr>
                  </w:p>
                  <w:p w14:paraId="35F17E4A" w14:textId="77777777" w:rsidR="00A01BF7" w:rsidRPr="00E35A71" w:rsidRDefault="00A01BF7" w:rsidP="005A48D0">
                    <w:pPr>
                      <w:pStyle w:val="ervenpsmomen"/>
                      <w:spacing w:line="264" w:lineRule="auto"/>
                      <w:rPr>
                        <w:rStyle w:val="Tun"/>
                      </w:rPr>
                    </w:pPr>
                    <w:r w:rsidRPr="00E35A71">
                      <w:rPr>
                        <w:rStyle w:val="Tun"/>
                      </w:rPr>
                      <w:t>Integrovaná doprava Středočeského kraje</w:t>
                    </w:r>
                  </w:p>
                  <w:p w14:paraId="0C86B90C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r>
                      <w:t>Sokolovská 100/94</w:t>
                    </w:r>
                  </w:p>
                  <w:p w14:paraId="2775C4DF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r>
                      <w:t>186 00 Praha 8</w:t>
                    </w:r>
                  </w:p>
                  <w:p w14:paraId="6C0E6BBC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r>
                      <w:t>IČO 057 92 291</w:t>
                    </w:r>
                  </w:p>
                  <w:p w14:paraId="00480B81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r>
                      <w:t xml:space="preserve">Datová schránka: </w:t>
                    </w:r>
                    <w:proofErr w:type="spellStart"/>
                    <w:r w:rsidRPr="00F9146F">
                      <w:t>pdrwknv</w:t>
                    </w:r>
                    <w:proofErr w:type="spellEnd"/>
                  </w:p>
                  <w:p w14:paraId="66EDFF3F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r>
                      <w:t>T +420 720 025 631</w:t>
                    </w:r>
                  </w:p>
                  <w:p w14:paraId="5365F43F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r>
                      <w:t>idsk@idsk.cz</w:t>
                    </w:r>
                  </w:p>
                  <w:p w14:paraId="0957ED61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</w:p>
                  <w:p w14:paraId="0D3A6993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</w:p>
                  <w:p w14:paraId="14F0DCE2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proofErr w:type="spellStart"/>
                    <w:r>
                      <w:t>info</w:t>
                    </w:r>
                    <w:proofErr w:type="spellEnd"/>
                    <w:r>
                      <w:t xml:space="preserve"> +420 234 704 560</w:t>
                    </w:r>
                  </w:p>
                  <w:p w14:paraId="77569195" w14:textId="77777777" w:rsidR="00A01BF7" w:rsidRDefault="00A01BF7" w:rsidP="00361628">
                    <w:pPr>
                      <w:pStyle w:val="ervenpsmomen"/>
                      <w:spacing w:line="264" w:lineRule="auto"/>
                    </w:pPr>
                    <w:r>
                      <w:t>www.pid.cz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50E61">
      <w:rPr>
        <w:noProof/>
      </w:rPr>
      <w:t>1</w:t>
    </w:r>
    <w:r>
      <w:fldChar w:fldCharType="end"/>
    </w:r>
    <w:r>
      <w:t>/</w:t>
    </w:r>
    <w:r w:rsidR="00080C87">
      <w:fldChar w:fldCharType="begin"/>
    </w:r>
    <w:r w:rsidR="00080C87">
      <w:instrText xml:space="preserve"> NUMPAGES   \* MERGEFORMAT </w:instrText>
    </w:r>
    <w:r w:rsidR="00080C87">
      <w:fldChar w:fldCharType="separate"/>
    </w:r>
    <w:r w:rsidR="00850E61">
      <w:rPr>
        <w:noProof/>
      </w:rPr>
      <w:t>2</w:t>
    </w:r>
    <w:r w:rsidR="00080C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A452B" w14:textId="77777777" w:rsidR="00080C87" w:rsidRDefault="00080C87" w:rsidP="006B7DF7">
      <w:r>
        <w:separator/>
      </w:r>
    </w:p>
    <w:p w14:paraId="21FC569E" w14:textId="77777777" w:rsidR="00080C87" w:rsidRDefault="00080C87"/>
  </w:footnote>
  <w:footnote w:type="continuationSeparator" w:id="0">
    <w:p w14:paraId="05D2000E" w14:textId="77777777" w:rsidR="00080C87" w:rsidRDefault="00080C87" w:rsidP="006B7DF7">
      <w:r>
        <w:continuationSeparator/>
      </w:r>
    </w:p>
    <w:p w14:paraId="6458CA16" w14:textId="77777777" w:rsidR="00080C87" w:rsidRDefault="00080C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B8812" w14:textId="77777777" w:rsidR="00A01BF7" w:rsidRDefault="00A01BF7" w:rsidP="00D731FB">
    <w:pPr>
      <w:pStyle w:val="Zhlav"/>
    </w:pPr>
    <w:r>
      <w:rPr>
        <w:noProof/>
        <w:lang w:eastAsia="cs-CZ"/>
      </w:rPr>
      <mc:AlternateContent>
        <mc:Choice Requires="wpc">
          <w:drawing>
            <wp:anchor distT="0" distB="0" distL="114300" distR="114300" simplePos="0" relativeHeight="251662334" behindDoc="0" locked="0" layoutInCell="1" allowOverlap="1" wp14:anchorId="0C608A4C" wp14:editId="6EA64140">
              <wp:simplePos x="0" y="0"/>
              <wp:positionH relativeFrom="column">
                <wp:posOffset>-2383790</wp:posOffset>
              </wp:positionH>
              <wp:positionV relativeFrom="paragraph">
                <wp:posOffset>-60960</wp:posOffset>
              </wp:positionV>
              <wp:extent cx="2131060" cy="10692130"/>
              <wp:effectExtent l="0" t="0" r="0" b="0"/>
              <wp:wrapNone/>
              <wp:docPr id="12" name="Plátno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2026285" y="354330"/>
                          <a:ext cx="0" cy="997204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EE31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529BFA1" id="Plátno 12" o:spid="_x0000_s1026" editas="canvas" style="position:absolute;margin-left:-187.7pt;margin-top:-4.8pt;width:167.8pt;height:841.9pt;z-index:251662334" coordsize="21310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1310;height:106921;visibility:visible;mso-wrap-style:square">
                <v:fill o:detectmouseclick="t"/>
                <v:path o:connecttype="none"/>
              </v:shape>
              <v:line id="Line 12" o:spid="_x0000_s1028" style="position:absolute;visibility:visible;mso-wrap-style:square" from="20262,3543" to="20262,10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" strokecolor="#ee3124" strokeweight=".55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408B8" w14:textId="77777777" w:rsidR="00A01BF7" w:rsidRDefault="00A01BF7" w:rsidP="00C24228">
    <w:pPr>
      <w:pStyle w:val="Zhlav"/>
    </w:pPr>
    <w:r>
      <w:rPr>
        <w:noProof/>
        <w:lang w:eastAsia="cs-CZ"/>
      </w:rPr>
      <mc:AlternateContent>
        <mc:Choice Requires="wpc">
          <w:drawing>
            <wp:anchor distT="0" distB="0" distL="114300" distR="114300" simplePos="0" relativeHeight="251663359" behindDoc="0" locked="0" layoutInCell="1" allowOverlap="1" wp14:anchorId="58A88F13" wp14:editId="5585C0A4">
              <wp:simplePos x="0" y="0"/>
              <wp:positionH relativeFrom="column">
                <wp:posOffset>-2383790</wp:posOffset>
              </wp:positionH>
              <wp:positionV relativeFrom="paragraph">
                <wp:posOffset>-60960</wp:posOffset>
              </wp:positionV>
              <wp:extent cx="2131060" cy="10692130"/>
              <wp:effectExtent l="0" t="0" r="0" b="0"/>
              <wp:wrapNone/>
              <wp:docPr id="8" name="Plátno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Line 6"/>
                      <wps:cNvCnPr>
                        <a:cxnSpLocks noChangeShapeType="1"/>
                      </wps:cNvCnPr>
                      <wps:spPr bwMode="auto">
                        <a:xfrm>
                          <a:off x="2026285" y="354330"/>
                          <a:ext cx="0" cy="997204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EE31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0C8EE89" id="Plátno 8" o:spid="_x0000_s1026" editas="canvas" style="position:absolute;margin-left:-187.7pt;margin-top:-4.8pt;width:167.8pt;height:841.9pt;z-index:251663359" coordsize="21310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1310;height:106921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20262,3543" to="20262,10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" strokecolor="#ee3124" strokeweight=".55pt"/>
            </v:group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73C2D45" wp14:editId="2AA173CE">
          <wp:simplePos x="2385060" y="2981325"/>
          <wp:positionH relativeFrom="page">
            <wp:align>right</wp:align>
          </wp:positionH>
          <wp:positionV relativeFrom="page">
            <wp:align>top</wp:align>
          </wp:positionV>
          <wp:extent cx="2170800" cy="1083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40D20"/>
    <w:multiLevelType w:val="multilevel"/>
    <w:tmpl w:val="7856DB72"/>
    <w:numStyleLink w:val="odrky"/>
  </w:abstractNum>
  <w:abstractNum w:abstractNumId="1" w15:restartNumberingAfterBreak="0">
    <w:nsid w:val="10EE3346"/>
    <w:multiLevelType w:val="multilevel"/>
    <w:tmpl w:val="7856DB72"/>
    <w:styleLink w:val="odrky"/>
    <w:lvl w:ilvl="0">
      <w:start w:val="1"/>
      <w:numFmt w:val="bullet"/>
      <w:pStyle w:val="Odstavecseseznamem"/>
      <w:lvlText w:val=""/>
      <w:lvlJc w:val="left"/>
      <w:pPr>
        <w:ind w:left="567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02F95"/>
    <w:multiLevelType w:val="hybridMultilevel"/>
    <w:tmpl w:val="4826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84FAE"/>
    <w:multiLevelType w:val="multilevel"/>
    <w:tmpl w:val="2268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B7E94"/>
    <w:multiLevelType w:val="multilevel"/>
    <w:tmpl w:val="77FE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47BEC"/>
    <w:multiLevelType w:val="hybridMultilevel"/>
    <w:tmpl w:val="E65A8E7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4831331"/>
    <w:multiLevelType w:val="multilevel"/>
    <w:tmpl w:val="D8A6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638"/>
    <w:rsid w:val="00002A4D"/>
    <w:rsid w:val="000034C5"/>
    <w:rsid w:val="0000624A"/>
    <w:rsid w:val="00010070"/>
    <w:rsid w:val="000123C0"/>
    <w:rsid w:val="000133BE"/>
    <w:rsid w:val="000159C5"/>
    <w:rsid w:val="000172DC"/>
    <w:rsid w:val="000200FE"/>
    <w:rsid w:val="0002029B"/>
    <w:rsid w:val="0002665A"/>
    <w:rsid w:val="00027B32"/>
    <w:rsid w:val="00034084"/>
    <w:rsid w:val="00036619"/>
    <w:rsid w:val="00042EAA"/>
    <w:rsid w:val="00043FDE"/>
    <w:rsid w:val="00044F7E"/>
    <w:rsid w:val="000505AA"/>
    <w:rsid w:val="000518B5"/>
    <w:rsid w:val="000522E9"/>
    <w:rsid w:val="000555BF"/>
    <w:rsid w:val="00063EEB"/>
    <w:rsid w:val="00066F6E"/>
    <w:rsid w:val="00067D42"/>
    <w:rsid w:val="00073485"/>
    <w:rsid w:val="00075757"/>
    <w:rsid w:val="00080648"/>
    <w:rsid w:val="00080C87"/>
    <w:rsid w:val="000836EC"/>
    <w:rsid w:val="00090CFF"/>
    <w:rsid w:val="00091737"/>
    <w:rsid w:val="00092CB0"/>
    <w:rsid w:val="00097AE9"/>
    <w:rsid w:val="000A139E"/>
    <w:rsid w:val="000A27C2"/>
    <w:rsid w:val="000A4BBE"/>
    <w:rsid w:val="000B0869"/>
    <w:rsid w:val="000B59E1"/>
    <w:rsid w:val="000B7E5C"/>
    <w:rsid w:val="000C2608"/>
    <w:rsid w:val="000C7F67"/>
    <w:rsid w:val="000D0C29"/>
    <w:rsid w:val="000D5822"/>
    <w:rsid w:val="000E3AD2"/>
    <w:rsid w:val="000E5C92"/>
    <w:rsid w:val="000F0037"/>
    <w:rsid w:val="000F2D8F"/>
    <w:rsid w:val="00102429"/>
    <w:rsid w:val="00106D18"/>
    <w:rsid w:val="00107CE8"/>
    <w:rsid w:val="001147BB"/>
    <w:rsid w:val="00117ED3"/>
    <w:rsid w:val="00120914"/>
    <w:rsid w:val="001257C1"/>
    <w:rsid w:val="00125859"/>
    <w:rsid w:val="00126136"/>
    <w:rsid w:val="00130015"/>
    <w:rsid w:val="00137B10"/>
    <w:rsid w:val="00140A4A"/>
    <w:rsid w:val="00142486"/>
    <w:rsid w:val="001455CC"/>
    <w:rsid w:val="001511A5"/>
    <w:rsid w:val="0015157A"/>
    <w:rsid w:val="001538CF"/>
    <w:rsid w:val="0016288E"/>
    <w:rsid w:val="00167D94"/>
    <w:rsid w:val="00170DA1"/>
    <w:rsid w:val="00171C04"/>
    <w:rsid w:val="0017246A"/>
    <w:rsid w:val="001737B8"/>
    <w:rsid w:val="00174814"/>
    <w:rsid w:val="00176C40"/>
    <w:rsid w:val="00180AB5"/>
    <w:rsid w:val="00184D8B"/>
    <w:rsid w:val="001850DE"/>
    <w:rsid w:val="001A12E5"/>
    <w:rsid w:val="001A237D"/>
    <w:rsid w:val="001A337B"/>
    <w:rsid w:val="001A5BD8"/>
    <w:rsid w:val="001A6C27"/>
    <w:rsid w:val="001A7073"/>
    <w:rsid w:val="001A757E"/>
    <w:rsid w:val="001B261F"/>
    <w:rsid w:val="001B5266"/>
    <w:rsid w:val="001B7B52"/>
    <w:rsid w:val="001C5238"/>
    <w:rsid w:val="001C721B"/>
    <w:rsid w:val="001D117F"/>
    <w:rsid w:val="001D4B36"/>
    <w:rsid w:val="001D6B28"/>
    <w:rsid w:val="001D7751"/>
    <w:rsid w:val="001E4E87"/>
    <w:rsid w:val="001E5FB2"/>
    <w:rsid w:val="001E6489"/>
    <w:rsid w:val="001F6946"/>
    <w:rsid w:val="00204C21"/>
    <w:rsid w:val="002119A6"/>
    <w:rsid w:val="00215952"/>
    <w:rsid w:val="00222F2E"/>
    <w:rsid w:val="00224269"/>
    <w:rsid w:val="002430F9"/>
    <w:rsid w:val="00244344"/>
    <w:rsid w:val="002453C6"/>
    <w:rsid w:val="0024610E"/>
    <w:rsid w:val="002474F6"/>
    <w:rsid w:val="0025178D"/>
    <w:rsid w:val="002537E5"/>
    <w:rsid w:val="00260729"/>
    <w:rsid w:val="00261313"/>
    <w:rsid w:val="002626D0"/>
    <w:rsid w:val="002649AC"/>
    <w:rsid w:val="00266B24"/>
    <w:rsid w:val="00266D8E"/>
    <w:rsid w:val="00272920"/>
    <w:rsid w:val="00282D56"/>
    <w:rsid w:val="002906D0"/>
    <w:rsid w:val="00293620"/>
    <w:rsid w:val="0029609D"/>
    <w:rsid w:val="00296ABD"/>
    <w:rsid w:val="002A264A"/>
    <w:rsid w:val="002A5266"/>
    <w:rsid w:val="002B1C7D"/>
    <w:rsid w:val="002B1DB2"/>
    <w:rsid w:val="002B6C49"/>
    <w:rsid w:val="002B7BAE"/>
    <w:rsid w:val="002C09D1"/>
    <w:rsid w:val="002C20E9"/>
    <w:rsid w:val="002C2782"/>
    <w:rsid w:val="002C572F"/>
    <w:rsid w:val="002D2A51"/>
    <w:rsid w:val="002D5FC9"/>
    <w:rsid w:val="002D79F7"/>
    <w:rsid w:val="002E1DBF"/>
    <w:rsid w:val="002E404C"/>
    <w:rsid w:val="002E611C"/>
    <w:rsid w:val="002E7275"/>
    <w:rsid w:val="002E72DA"/>
    <w:rsid w:val="002E774F"/>
    <w:rsid w:val="002F0670"/>
    <w:rsid w:val="002F25A2"/>
    <w:rsid w:val="002F4F03"/>
    <w:rsid w:val="00300BF3"/>
    <w:rsid w:val="003033FE"/>
    <w:rsid w:val="003034B8"/>
    <w:rsid w:val="00304162"/>
    <w:rsid w:val="00304AEE"/>
    <w:rsid w:val="00306BAB"/>
    <w:rsid w:val="00307429"/>
    <w:rsid w:val="00312EEC"/>
    <w:rsid w:val="00315C6F"/>
    <w:rsid w:val="00316C94"/>
    <w:rsid w:val="00322E8C"/>
    <w:rsid w:val="00325B98"/>
    <w:rsid w:val="00330A20"/>
    <w:rsid w:val="00337EB3"/>
    <w:rsid w:val="00340EAF"/>
    <w:rsid w:val="00341F16"/>
    <w:rsid w:val="003436A7"/>
    <w:rsid w:val="003479F2"/>
    <w:rsid w:val="00350B48"/>
    <w:rsid w:val="003511EC"/>
    <w:rsid w:val="00352174"/>
    <w:rsid w:val="00354B6C"/>
    <w:rsid w:val="00357040"/>
    <w:rsid w:val="00361628"/>
    <w:rsid w:val="0036466A"/>
    <w:rsid w:val="00365C6F"/>
    <w:rsid w:val="00367975"/>
    <w:rsid w:val="003739EA"/>
    <w:rsid w:val="00373ECF"/>
    <w:rsid w:val="003758D0"/>
    <w:rsid w:val="003819DC"/>
    <w:rsid w:val="00381BCE"/>
    <w:rsid w:val="0038355F"/>
    <w:rsid w:val="00392705"/>
    <w:rsid w:val="003942F5"/>
    <w:rsid w:val="003965F8"/>
    <w:rsid w:val="00396C48"/>
    <w:rsid w:val="003A0267"/>
    <w:rsid w:val="003B5281"/>
    <w:rsid w:val="003B629B"/>
    <w:rsid w:val="003C53D7"/>
    <w:rsid w:val="003D0CBF"/>
    <w:rsid w:val="003D1049"/>
    <w:rsid w:val="003D233C"/>
    <w:rsid w:val="003D695A"/>
    <w:rsid w:val="003D76D8"/>
    <w:rsid w:val="003E0BA0"/>
    <w:rsid w:val="003E1EFE"/>
    <w:rsid w:val="003E2C2A"/>
    <w:rsid w:val="003E3223"/>
    <w:rsid w:val="003E40CF"/>
    <w:rsid w:val="003E5E04"/>
    <w:rsid w:val="003E5F48"/>
    <w:rsid w:val="003E7A5D"/>
    <w:rsid w:val="003F1752"/>
    <w:rsid w:val="003F3626"/>
    <w:rsid w:val="003F3804"/>
    <w:rsid w:val="003F391D"/>
    <w:rsid w:val="003F559F"/>
    <w:rsid w:val="0040013A"/>
    <w:rsid w:val="00400D77"/>
    <w:rsid w:val="00402B1C"/>
    <w:rsid w:val="00403A67"/>
    <w:rsid w:val="00404ADB"/>
    <w:rsid w:val="00405775"/>
    <w:rsid w:val="0041542E"/>
    <w:rsid w:val="004154BB"/>
    <w:rsid w:val="00421DEC"/>
    <w:rsid w:val="00424B29"/>
    <w:rsid w:val="00425B30"/>
    <w:rsid w:val="00433144"/>
    <w:rsid w:val="00434BB2"/>
    <w:rsid w:val="00434DBF"/>
    <w:rsid w:val="00435239"/>
    <w:rsid w:val="00440363"/>
    <w:rsid w:val="00441A1B"/>
    <w:rsid w:val="004429B1"/>
    <w:rsid w:val="00444357"/>
    <w:rsid w:val="004529A1"/>
    <w:rsid w:val="00452E9D"/>
    <w:rsid w:val="004558A0"/>
    <w:rsid w:val="00456281"/>
    <w:rsid w:val="0045675E"/>
    <w:rsid w:val="00464E72"/>
    <w:rsid w:val="004658F2"/>
    <w:rsid w:val="00466B8A"/>
    <w:rsid w:val="0047425B"/>
    <w:rsid w:val="0048463D"/>
    <w:rsid w:val="00484750"/>
    <w:rsid w:val="00485CCD"/>
    <w:rsid w:val="00487B7A"/>
    <w:rsid w:val="0049046D"/>
    <w:rsid w:val="00492EC6"/>
    <w:rsid w:val="00492F4D"/>
    <w:rsid w:val="004A4186"/>
    <w:rsid w:val="004A6030"/>
    <w:rsid w:val="004B0DB4"/>
    <w:rsid w:val="004B0ED4"/>
    <w:rsid w:val="004B149A"/>
    <w:rsid w:val="004C4AE6"/>
    <w:rsid w:val="004C4CA4"/>
    <w:rsid w:val="004D1E66"/>
    <w:rsid w:val="004D24F6"/>
    <w:rsid w:val="004D7BBA"/>
    <w:rsid w:val="004E1470"/>
    <w:rsid w:val="004E5049"/>
    <w:rsid w:val="004E5D71"/>
    <w:rsid w:val="004E7A34"/>
    <w:rsid w:val="004F01D0"/>
    <w:rsid w:val="004F6B06"/>
    <w:rsid w:val="00500222"/>
    <w:rsid w:val="00502A19"/>
    <w:rsid w:val="00502EED"/>
    <w:rsid w:val="00503C01"/>
    <w:rsid w:val="00505BCF"/>
    <w:rsid w:val="0050724C"/>
    <w:rsid w:val="00511575"/>
    <w:rsid w:val="0051626D"/>
    <w:rsid w:val="00525E99"/>
    <w:rsid w:val="00526FE4"/>
    <w:rsid w:val="0053095B"/>
    <w:rsid w:val="00531CE8"/>
    <w:rsid w:val="00532B2A"/>
    <w:rsid w:val="00532B2B"/>
    <w:rsid w:val="00537220"/>
    <w:rsid w:val="005379C6"/>
    <w:rsid w:val="005427FB"/>
    <w:rsid w:val="0054289A"/>
    <w:rsid w:val="00542C16"/>
    <w:rsid w:val="0054433D"/>
    <w:rsid w:val="00547832"/>
    <w:rsid w:val="00553489"/>
    <w:rsid w:val="005559E3"/>
    <w:rsid w:val="005572B4"/>
    <w:rsid w:val="00557412"/>
    <w:rsid w:val="005577C7"/>
    <w:rsid w:val="00557999"/>
    <w:rsid w:val="005604AE"/>
    <w:rsid w:val="005635BB"/>
    <w:rsid w:val="00566769"/>
    <w:rsid w:val="00570260"/>
    <w:rsid w:val="005710F7"/>
    <w:rsid w:val="00571D20"/>
    <w:rsid w:val="0057219F"/>
    <w:rsid w:val="0057482D"/>
    <w:rsid w:val="00576795"/>
    <w:rsid w:val="00581C9B"/>
    <w:rsid w:val="00582B9D"/>
    <w:rsid w:val="00583D33"/>
    <w:rsid w:val="00584F3D"/>
    <w:rsid w:val="005872FA"/>
    <w:rsid w:val="00594A58"/>
    <w:rsid w:val="005969A6"/>
    <w:rsid w:val="005A19C2"/>
    <w:rsid w:val="005A48D0"/>
    <w:rsid w:val="005B034F"/>
    <w:rsid w:val="005B0527"/>
    <w:rsid w:val="005B1E9A"/>
    <w:rsid w:val="005B2D73"/>
    <w:rsid w:val="005B3CD6"/>
    <w:rsid w:val="005B600B"/>
    <w:rsid w:val="005B6B5F"/>
    <w:rsid w:val="005B6CA1"/>
    <w:rsid w:val="005B7456"/>
    <w:rsid w:val="005B759E"/>
    <w:rsid w:val="005C1009"/>
    <w:rsid w:val="005C14AC"/>
    <w:rsid w:val="005C5756"/>
    <w:rsid w:val="005D13CB"/>
    <w:rsid w:val="005D7C03"/>
    <w:rsid w:val="005D7FDB"/>
    <w:rsid w:val="005E1F78"/>
    <w:rsid w:val="005E6319"/>
    <w:rsid w:val="005E6E87"/>
    <w:rsid w:val="005F2831"/>
    <w:rsid w:val="005F3B1C"/>
    <w:rsid w:val="005F490C"/>
    <w:rsid w:val="005F7598"/>
    <w:rsid w:val="00601430"/>
    <w:rsid w:val="00602EC2"/>
    <w:rsid w:val="006046DB"/>
    <w:rsid w:val="00605E30"/>
    <w:rsid w:val="00615E85"/>
    <w:rsid w:val="00617E6D"/>
    <w:rsid w:val="006230E7"/>
    <w:rsid w:val="00625317"/>
    <w:rsid w:val="006324E3"/>
    <w:rsid w:val="006326C7"/>
    <w:rsid w:val="00633A62"/>
    <w:rsid w:val="006340BC"/>
    <w:rsid w:val="00641B2B"/>
    <w:rsid w:val="0064616D"/>
    <w:rsid w:val="00646715"/>
    <w:rsid w:val="00646CCC"/>
    <w:rsid w:val="00647600"/>
    <w:rsid w:val="00650342"/>
    <w:rsid w:val="00650910"/>
    <w:rsid w:val="006510B2"/>
    <w:rsid w:val="00653CAA"/>
    <w:rsid w:val="00654490"/>
    <w:rsid w:val="006554E6"/>
    <w:rsid w:val="006556B2"/>
    <w:rsid w:val="006565FE"/>
    <w:rsid w:val="006566E4"/>
    <w:rsid w:val="00656C1D"/>
    <w:rsid w:val="00660443"/>
    <w:rsid w:val="00661DF9"/>
    <w:rsid w:val="00662BDF"/>
    <w:rsid w:val="00663AE0"/>
    <w:rsid w:val="00681F10"/>
    <w:rsid w:val="00682AC0"/>
    <w:rsid w:val="00683D6B"/>
    <w:rsid w:val="0068465D"/>
    <w:rsid w:val="00686FC2"/>
    <w:rsid w:val="006920D1"/>
    <w:rsid w:val="00694B4C"/>
    <w:rsid w:val="00695F1B"/>
    <w:rsid w:val="006961EA"/>
    <w:rsid w:val="00696C0F"/>
    <w:rsid w:val="006A1E4B"/>
    <w:rsid w:val="006B37CE"/>
    <w:rsid w:val="006B413F"/>
    <w:rsid w:val="006B69B5"/>
    <w:rsid w:val="006B73AB"/>
    <w:rsid w:val="006B7DF7"/>
    <w:rsid w:val="006C0214"/>
    <w:rsid w:val="006C03F2"/>
    <w:rsid w:val="006C3DED"/>
    <w:rsid w:val="006C44B4"/>
    <w:rsid w:val="006C7CED"/>
    <w:rsid w:val="006D1DC4"/>
    <w:rsid w:val="006D573C"/>
    <w:rsid w:val="006E2A3E"/>
    <w:rsid w:val="006E577C"/>
    <w:rsid w:val="006F1C42"/>
    <w:rsid w:val="006F3211"/>
    <w:rsid w:val="006F43EE"/>
    <w:rsid w:val="006F541F"/>
    <w:rsid w:val="006F7CB4"/>
    <w:rsid w:val="006F7F5F"/>
    <w:rsid w:val="00700968"/>
    <w:rsid w:val="00704D13"/>
    <w:rsid w:val="00705C8D"/>
    <w:rsid w:val="00710472"/>
    <w:rsid w:val="0071472A"/>
    <w:rsid w:val="007161BD"/>
    <w:rsid w:val="00717D4D"/>
    <w:rsid w:val="00722E51"/>
    <w:rsid w:val="007240C9"/>
    <w:rsid w:val="00734F5C"/>
    <w:rsid w:val="0074334F"/>
    <w:rsid w:val="00745E4B"/>
    <w:rsid w:val="007474D9"/>
    <w:rsid w:val="007476F3"/>
    <w:rsid w:val="00753068"/>
    <w:rsid w:val="00754A3E"/>
    <w:rsid w:val="007573A9"/>
    <w:rsid w:val="0076672F"/>
    <w:rsid w:val="00766A44"/>
    <w:rsid w:val="007671D5"/>
    <w:rsid w:val="0077511F"/>
    <w:rsid w:val="00780381"/>
    <w:rsid w:val="007820E8"/>
    <w:rsid w:val="00784C04"/>
    <w:rsid w:val="00792870"/>
    <w:rsid w:val="007928DA"/>
    <w:rsid w:val="00792C8B"/>
    <w:rsid w:val="007933FF"/>
    <w:rsid w:val="00793CAB"/>
    <w:rsid w:val="00796F04"/>
    <w:rsid w:val="007A0276"/>
    <w:rsid w:val="007A5854"/>
    <w:rsid w:val="007B1DB6"/>
    <w:rsid w:val="007B7C64"/>
    <w:rsid w:val="007C0D62"/>
    <w:rsid w:val="007C1638"/>
    <w:rsid w:val="007C1C21"/>
    <w:rsid w:val="007C408D"/>
    <w:rsid w:val="007C4B92"/>
    <w:rsid w:val="007C564A"/>
    <w:rsid w:val="007C7FF4"/>
    <w:rsid w:val="007D1904"/>
    <w:rsid w:val="007D2161"/>
    <w:rsid w:val="007D3B67"/>
    <w:rsid w:val="007D40B7"/>
    <w:rsid w:val="007D42EB"/>
    <w:rsid w:val="007D4FDE"/>
    <w:rsid w:val="007E139B"/>
    <w:rsid w:val="007E1790"/>
    <w:rsid w:val="007E7A27"/>
    <w:rsid w:val="007F059B"/>
    <w:rsid w:val="007F2918"/>
    <w:rsid w:val="007F348A"/>
    <w:rsid w:val="007F3C27"/>
    <w:rsid w:val="007F4C3B"/>
    <w:rsid w:val="007F4FF4"/>
    <w:rsid w:val="007F58D5"/>
    <w:rsid w:val="00800670"/>
    <w:rsid w:val="008008FE"/>
    <w:rsid w:val="00804461"/>
    <w:rsid w:val="0080597D"/>
    <w:rsid w:val="00806119"/>
    <w:rsid w:val="00807B6C"/>
    <w:rsid w:val="008103B2"/>
    <w:rsid w:val="00810B7A"/>
    <w:rsid w:val="008142F4"/>
    <w:rsid w:val="00817D97"/>
    <w:rsid w:val="008211F7"/>
    <w:rsid w:val="00824805"/>
    <w:rsid w:val="00830E60"/>
    <w:rsid w:val="0083277B"/>
    <w:rsid w:val="00832BD7"/>
    <w:rsid w:val="00835678"/>
    <w:rsid w:val="00840D72"/>
    <w:rsid w:val="008423C4"/>
    <w:rsid w:val="00844EDF"/>
    <w:rsid w:val="00846973"/>
    <w:rsid w:val="00846A58"/>
    <w:rsid w:val="008504D9"/>
    <w:rsid w:val="00850E61"/>
    <w:rsid w:val="00851BE6"/>
    <w:rsid w:val="008536AB"/>
    <w:rsid w:val="0085467A"/>
    <w:rsid w:val="00855F9D"/>
    <w:rsid w:val="00857E49"/>
    <w:rsid w:val="00860026"/>
    <w:rsid w:val="0086053E"/>
    <w:rsid w:val="00861CCA"/>
    <w:rsid w:val="0086260F"/>
    <w:rsid w:val="008654C8"/>
    <w:rsid w:val="00865663"/>
    <w:rsid w:val="008809DD"/>
    <w:rsid w:val="00886F96"/>
    <w:rsid w:val="008876FA"/>
    <w:rsid w:val="00887F5C"/>
    <w:rsid w:val="008A47D0"/>
    <w:rsid w:val="008A5802"/>
    <w:rsid w:val="008A5B30"/>
    <w:rsid w:val="008B1A4D"/>
    <w:rsid w:val="008B3F9F"/>
    <w:rsid w:val="008B54DB"/>
    <w:rsid w:val="008C38C4"/>
    <w:rsid w:val="008D16EF"/>
    <w:rsid w:val="008D423C"/>
    <w:rsid w:val="008D46E6"/>
    <w:rsid w:val="008D4BF2"/>
    <w:rsid w:val="008D50BF"/>
    <w:rsid w:val="008D5A90"/>
    <w:rsid w:val="008D67D1"/>
    <w:rsid w:val="008D6B90"/>
    <w:rsid w:val="008E130F"/>
    <w:rsid w:val="008E228B"/>
    <w:rsid w:val="008E4AEF"/>
    <w:rsid w:val="008E5161"/>
    <w:rsid w:val="008F3695"/>
    <w:rsid w:val="00900114"/>
    <w:rsid w:val="00903007"/>
    <w:rsid w:val="009035A6"/>
    <w:rsid w:val="00905CEA"/>
    <w:rsid w:val="00913924"/>
    <w:rsid w:val="0091573C"/>
    <w:rsid w:val="009168B6"/>
    <w:rsid w:val="00917DB0"/>
    <w:rsid w:val="009225AB"/>
    <w:rsid w:val="00924E09"/>
    <w:rsid w:val="009306CC"/>
    <w:rsid w:val="00932470"/>
    <w:rsid w:val="009359ED"/>
    <w:rsid w:val="00935D3E"/>
    <w:rsid w:val="00941895"/>
    <w:rsid w:val="00942C7E"/>
    <w:rsid w:val="00951DE6"/>
    <w:rsid w:val="00954A8B"/>
    <w:rsid w:val="0096282F"/>
    <w:rsid w:val="00971551"/>
    <w:rsid w:val="00980123"/>
    <w:rsid w:val="00982DA5"/>
    <w:rsid w:val="0098479E"/>
    <w:rsid w:val="0099113D"/>
    <w:rsid w:val="00991E4B"/>
    <w:rsid w:val="009936A4"/>
    <w:rsid w:val="009A21CA"/>
    <w:rsid w:val="009A29CC"/>
    <w:rsid w:val="009B0E8E"/>
    <w:rsid w:val="009B1867"/>
    <w:rsid w:val="009B4B46"/>
    <w:rsid w:val="009C0AB7"/>
    <w:rsid w:val="009C0C5F"/>
    <w:rsid w:val="009C1A6B"/>
    <w:rsid w:val="009C5692"/>
    <w:rsid w:val="009D0FCB"/>
    <w:rsid w:val="009D1A91"/>
    <w:rsid w:val="009D78CC"/>
    <w:rsid w:val="009E2A10"/>
    <w:rsid w:val="009E78E2"/>
    <w:rsid w:val="009F11C7"/>
    <w:rsid w:val="009F5B18"/>
    <w:rsid w:val="00A01BF7"/>
    <w:rsid w:val="00A0285B"/>
    <w:rsid w:val="00A108D4"/>
    <w:rsid w:val="00A201BB"/>
    <w:rsid w:val="00A20BA0"/>
    <w:rsid w:val="00A21D3D"/>
    <w:rsid w:val="00A236D3"/>
    <w:rsid w:val="00A240C1"/>
    <w:rsid w:val="00A3166B"/>
    <w:rsid w:val="00A33E74"/>
    <w:rsid w:val="00A35B17"/>
    <w:rsid w:val="00A35BD7"/>
    <w:rsid w:val="00A4081F"/>
    <w:rsid w:val="00A428A7"/>
    <w:rsid w:val="00A45758"/>
    <w:rsid w:val="00A463A1"/>
    <w:rsid w:val="00A47601"/>
    <w:rsid w:val="00A527F3"/>
    <w:rsid w:val="00A56344"/>
    <w:rsid w:val="00A6382E"/>
    <w:rsid w:val="00A67C93"/>
    <w:rsid w:val="00A70C20"/>
    <w:rsid w:val="00A71F61"/>
    <w:rsid w:val="00A74EAA"/>
    <w:rsid w:val="00A76EBE"/>
    <w:rsid w:val="00A823A6"/>
    <w:rsid w:val="00AA1C9E"/>
    <w:rsid w:val="00AB0624"/>
    <w:rsid w:val="00AB6EA3"/>
    <w:rsid w:val="00AC3E97"/>
    <w:rsid w:val="00AC489D"/>
    <w:rsid w:val="00AC73D8"/>
    <w:rsid w:val="00AD04FA"/>
    <w:rsid w:val="00AD09EE"/>
    <w:rsid w:val="00AD3741"/>
    <w:rsid w:val="00AE237C"/>
    <w:rsid w:val="00AE31E7"/>
    <w:rsid w:val="00AE5220"/>
    <w:rsid w:val="00AE53A7"/>
    <w:rsid w:val="00AE6811"/>
    <w:rsid w:val="00AF04CD"/>
    <w:rsid w:val="00AF233E"/>
    <w:rsid w:val="00AF36EA"/>
    <w:rsid w:val="00AF36EE"/>
    <w:rsid w:val="00AF5914"/>
    <w:rsid w:val="00B00769"/>
    <w:rsid w:val="00B07515"/>
    <w:rsid w:val="00B07E30"/>
    <w:rsid w:val="00B17367"/>
    <w:rsid w:val="00B17E15"/>
    <w:rsid w:val="00B17E87"/>
    <w:rsid w:val="00B216DD"/>
    <w:rsid w:val="00B23306"/>
    <w:rsid w:val="00B25011"/>
    <w:rsid w:val="00B25D81"/>
    <w:rsid w:val="00B310B4"/>
    <w:rsid w:val="00B35DD5"/>
    <w:rsid w:val="00B36310"/>
    <w:rsid w:val="00B374BB"/>
    <w:rsid w:val="00B37BE5"/>
    <w:rsid w:val="00B40846"/>
    <w:rsid w:val="00B42B71"/>
    <w:rsid w:val="00B43136"/>
    <w:rsid w:val="00B451D8"/>
    <w:rsid w:val="00B45913"/>
    <w:rsid w:val="00B56F16"/>
    <w:rsid w:val="00B63222"/>
    <w:rsid w:val="00B6350A"/>
    <w:rsid w:val="00B662FA"/>
    <w:rsid w:val="00B74266"/>
    <w:rsid w:val="00B77F00"/>
    <w:rsid w:val="00B82A1B"/>
    <w:rsid w:val="00B90493"/>
    <w:rsid w:val="00B93222"/>
    <w:rsid w:val="00BA13A4"/>
    <w:rsid w:val="00BA192E"/>
    <w:rsid w:val="00BA2688"/>
    <w:rsid w:val="00BA39ED"/>
    <w:rsid w:val="00BA406C"/>
    <w:rsid w:val="00BA6A40"/>
    <w:rsid w:val="00BA6DB0"/>
    <w:rsid w:val="00BB22A3"/>
    <w:rsid w:val="00BB2B1F"/>
    <w:rsid w:val="00BB3245"/>
    <w:rsid w:val="00BC19F9"/>
    <w:rsid w:val="00BC1B9A"/>
    <w:rsid w:val="00BD1DF8"/>
    <w:rsid w:val="00BD1E48"/>
    <w:rsid w:val="00BD4050"/>
    <w:rsid w:val="00BD720C"/>
    <w:rsid w:val="00BE19E6"/>
    <w:rsid w:val="00BE337D"/>
    <w:rsid w:val="00BE37EB"/>
    <w:rsid w:val="00BE46A5"/>
    <w:rsid w:val="00BE58E2"/>
    <w:rsid w:val="00BF0BB5"/>
    <w:rsid w:val="00BF26C7"/>
    <w:rsid w:val="00BF3D68"/>
    <w:rsid w:val="00C00577"/>
    <w:rsid w:val="00C01F0D"/>
    <w:rsid w:val="00C03DD1"/>
    <w:rsid w:val="00C05E62"/>
    <w:rsid w:val="00C07EC3"/>
    <w:rsid w:val="00C16515"/>
    <w:rsid w:val="00C21BD1"/>
    <w:rsid w:val="00C230A5"/>
    <w:rsid w:val="00C24228"/>
    <w:rsid w:val="00C36360"/>
    <w:rsid w:val="00C401AE"/>
    <w:rsid w:val="00C40336"/>
    <w:rsid w:val="00C52B6B"/>
    <w:rsid w:val="00C538B6"/>
    <w:rsid w:val="00C57DAD"/>
    <w:rsid w:val="00C61912"/>
    <w:rsid w:val="00C632D9"/>
    <w:rsid w:val="00C63AA7"/>
    <w:rsid w:val="00C66ADE"/>
    <w:rsid w:val="00C71A81"/>
    <w:rsid w:val="00C742E6"/>
    <w:rsid w:val="00C75A58"/>
    <w:rsid w:val="00C90D7A"/>
    <w:rsid w:val="00C92E69"/>
    <w:rsid w:val="00C954D4"/>
    <w:rsid w:val="00C95E04"/>
    <w:rsid w:val="00C961E6"/>
    <w:rsid w:val="00C97C5B"/>
    <w:rsid w:val="00C97E0F"/>
    <w:rsid w:val="00C97E1D"/>
    <w:rsid w:val="00CA0C62"/>
    <w:rsid w:val="00CA3532"/>
    <w:rsid w:val="00CA36AE"/>
    <w:rsid w:val="00CA4BAC"/>
    <w:rsid w:val="00CB440B"/>
    <w:rsid w:val="00CC6294"/>
    <w:rsid w:val="00CD102B"/>
    <w:rsid w:val="00CD233C"/>
    <w:rsid w:val="00CD5A50"/>
    <w:rsid w:val="00CD7633"/>
    <w:rsid w:val="00CD7DCB"/>
    <w:rsid w:val="00CE0383"/>
    <w:rsid w:val="00CE1E64"/>
    <w:rsid w:val="00CE5DEA"/>
    <w:rsid w:val="00CE671A"/>
    <w:rsid w:val="00CF44D2"/>
    <w:rsid w:val="00CF6B75"/>
    <w:rsid w:val="00D10AF9"/>
    <w:rsid w:val="00D15997"/>
    <w:rsid w:val="00D20E51"/>
    <w:rsid w:val="00D33E7A"/>
    <w:rsid w:val="00D37681"/>
    <w:rsid w:val="00D406F9"/>
    <w:rsid w:val="00D41288"/>
    <w:rsid w:val="00D532F2"/>
    <w:rsid w:val="00D54883"/>
    <w:rsid w:val="00D54A7C"/>
    <w:rsid w:val="00D554B8"/>
    <w:rsid w:val="00D5776A"/>
    <w:rsid w:val="00D57AE5"/>
    <w:rsid w:val="00D57D7A"/>
    <w:rsid w:val="00D6152A"/>
    <w:rsid w:val="00D665B3"/>
    <w:rsid w:val="00D67400"/>
    <w:rsid w:val="00D716A5"/>
    <w:rsid w:val="00D72FBE"/>
    <w:rsid w:val="00D731FB"/>
    <w:rsid w:val="00D74DE2"/>
    <w:rsid w:val="00D7612E"/>
    <w:rsid w:val="00D816E7"/>
    <w:rsid w:val="00D81F9C"/>
    <w:rsid w:val="00D86478"/>
    <w:rsid w:val="00D87482"/>
    <w:rsid w:val="00D90942"/>
    <w:rsid w:val="00D96798"/>
    <w:rsid w:val="00DA3F2A"/>
    <w:rsid w:val="00DA55F8"/>
    <w:rsid w:val="00DB6511"/>
    <w:rsid w:val="00DB6BD6"/>
    <w:rsid w:val="00DC64A9"/>
    <w:rsid w:val="00DD1BC4"/>
    <w:rsid w:val="00DD25BF"/>
    <w:rsid w:val="00DD2914"/>
    <w:rsid w:val="00DD5765"/>
    <w:rsid w:val="00DD6BA0"/>
    <w:rsid w:val="00DE118E"/>
    <w:rsid w:val="00DE1B24"/>
    <w:rsid w:val="00DE3523"/>
    <w:rsid w:val="00DE3D53"/>
    <w:rsid w:val="00DE602B"/>
    <w:rsid w:val="00DF08A8"/>
    <w:rsid w:val="00DF0A20"/>
    <w:rsid w:val="00DF4ACE"/>
    <w:rsid w:val="00DF7E77"/>
    <w:rsid w:val="00E019BE"/>
    <w:rsid w:val="00E052D0"/>
    <w:rsid w:val="00E05436"/>
    <w:rsid w:val="00E10FE7"/>
    <w:rsid w:val="00E135A3"/>
    <w:rsid w:val="00E1609D"/>
    <w:rsid w:val="00E20408"/>
    <w:rsid w:val="00E2551F"/>
    <w:rsid w:val="00E25E31"/>
    <w:rsid w:val="00E262A6"/>
    <w:rsid w:val="00E30049"/>
    <w:rsid w:val="00E35A71"/>
    <w:rsid w:val="00E45F8F"/>
    <w:rsid w:val="00E51ACB"/>
    <w:rsid w:val="00E542AF"/>
    <w:rsid w:val="00E54F5E"/>
    <w:rsid w:val="00E57AF5"/>
    <w:rsid w:val="00E628EE"/>
    <w:rsid w:val="00E64823"/>
    <w:rsid w:val="00E756D0"/>
    <w:rsid w:val="00E82584"/>
    <w:rsid w:val="00E85515"/>
    <w:rsid w:val="00E923F8"/>
    <w:rsid w:val="00E930E7"/>
    <w:rsid w:val="00E95C18"/>
    <w:rsid w:val="00E97095"/>
    <w:rsid w:val="00EA0676"/>
    <w:rsid w:val="00EB24AC"/>
    <w:rsid w:val="00EB2FA6"/>
    <w:rsid w:val="00EB36E8"/>
    <w:rsid w:val="00EB37EA"/>
    <w:rsid w:val="00EC2203"/>
    <w:rsid w:val="00EC27EB"/>
    <w:rsid w:val="00EC2FCF"/>
    <w:rsid w:val="00EC6654"/>
    <w:rsid w:val="00EC6BCC"/>
    <w:rsid w:val="00ED2FEF"/>
    <w:rsid w:val="00ED426E"/>
    <w:rsid w:val="00ED54F0"/>
    <w:rsid w:val="00ED5DE3"/>
    <w:rsid w:val="00ED78C7"/>
    <w:rsid w:val="00EE1339"/>
    <w:rsid w:val="00EE1B01"/>
    <w:rsid w:val="00EE3851"/>
    <w:rsid w:val="00EE5A17"/>
    <w:rsid w:val="00EE6A5E"/>
    <w:rsid w:val="00EF1FAB"/>
    <w:rsid w:val="00EF643D"/>
    <w:rsid w:val="00EF6CB3"/>
    <w:rsid w:val="00F00DF5"/>
    <w:rsid w:val="00F14F60"/>
    <w:rsid w:val="00F16F48"/>
    <w:rsid w:val="00F20DAD"/>
    <w:rsid w:val="00F2353E"/>
    <w:rsid w:val="00F23A69"/>
    <w:rsid w:val="00F25B57"/>
    <w:rsid w:val="00F26623"/>
    <w:rsid w:val="00F27F95"/>
    <w:rsid w:val="00F371E4"/>
    <w:rsid w:val="00F41C65"/>
    <w:rsid w:val="00F433C6"/>
    <w:rsid w:val="00F45AA7"/>
    <w:rsid w:val="00F45BEB"/>
    <w:rsid w:val="00F47615"/>
    <w:rsid w:val="00F52086"/>
    <w:rsid w:val="00F5582A"/>
    <w:rsid w:val="00F647A8"/>
    <w:rsid w:val="00F67BD8"/>
    <w:rsid w:val="00F705EB"/>
    <w:rsid w:val="00F70A25"/>
    <w:rsid w:val="00F740F3"/>
    <w:rsid w:val="00F76688"/>
    <w:rsid w:val="00F815F0"/>
    <w:rsid w:val="00F8336E"/>
    <w:rsid w:val="00F84DC0"/>
    <w:rsid w:val="00F92339"/>
    <w:rsid w:val="00F94299"/>
    <w:rsid w:val="00FA0B77"/>
    <w:rsid w:val="00FA1F0A"/>
    <w:rsid w:val="00FB1504"/>
    <w:rsid w:val="00FC00C3"/>
    <w:rsid w:val="00FC0DDE"/>
    <w:rsid w:val="00FC1C77"/>
    <w:rsid w:val="00FC2185"/>
    <w:rsid w:val="00FC680C"/>
    <w:rsid w:val="00FD2286"/>
    <w:rsid w:val="00FD280C"/>
    <w:rsid w:val="00FD7E96"/>
    <w:rsid w:val="00FE230B"/>
    <w:rsid w:val="00FE4498"/>
    <w:rsid w:val="00FE7747"/>
    <w:rsid w:val="00FE783D"/>
    <w:rsid w:val="00FF37B7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E69F1"/>
  <w15:chartTrackingRefBased/>
  <w15:docId w15:val="{762B5AC6-CC06-41C6-B058-A3A0CC81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E72DA"/>
    <w:pPr>
      <w:spacing w:after="120" w:line="240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C53D7"/>
    <w:pPr>
      <w:keepNext/>
      <w:spacing w:before="1800" w:after="360"/>
      <w:outlineLvl w:val="0"/>
    </w:pPr>
    <w:rPr>
      <w:bCs/>
      <w:noProof/>
      <w:sz w:val="40"/>
      <w:szCs w:val="36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2E72DA"/>
    <w:pPr>
      <w:keepNext/>
      <w:spacing w:before="240" w:after="60"/>
      <w:outlineLvl w:val="1"/>
    </w:pPr>
    <w:rPr>
      <w:b/>
      <w:bCs/>
      <w:sz w:val="22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BE58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72D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E72DA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2E72D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E72DA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BF0BB5"/>
    <w:pPr>
      <w:numPr>
        <w:numId w:val="2"/>
      </w:numPr>
      <w:ind w:left="568" w:hanging="284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C53D7"/>
    <w:rPr>
      <w:rFonts w:ascii="Arial" w:hAnsi="Arial"/>
      <w:bCs/>
      <w:noProof/>
      <w:sz w:val="40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2E72DA"/>
    <w:rPr>
      <w:rFonts w:ascii="Arial" w:hAnsi="Arial"/>
      <w:b/>
      <w:bCs/>
    </w:rPr>
  </w:style>
  <w:style w:type="paragraph" w:customStyle="1" w:styleId="ervenpsmomen">
    <w:name w:val="Červené písmo menší"/>
    <w:basedOn w:val="Normln"/>
    <w:qFormat/>
    <w:rsid w:val="002E72DA"/>
    <w:pPr>
      <w:spacing w:after="0"/>
    </w:pPr>
    <w:rPr>
      <w:color w:val="EE3124"/>
      <w:sz w:val="16"/>
    </w:rPr>
  </w:style>
  <w:style w:type="paragraph" w:customStyle="1" w:styleId="ervenpsmovt">
    <w:name w:val="Červené písmo větší"/>
    <w:basedOn w:val="ervenpsmomen"/>
    <w:qFormat/>
    <w:rsid w:val="002E72DA"/>
    <w:pPr>
      <w:spacing w:after="240"/>
    </w:pPr>
    <w:rPr>
      <w:sz w:val="24"/>
    </w:rPr>
  </w:style>
  <w:style w:type="paragraph" w:customStyle="1" w:styleId="slostrany">
    <w:name w:val="Číslo strany"/>
    <w:basedOn w:val="ervenpsmomen"/>
    <w:rsid w:val="002E72DA"/>
    <w:pPr>
      <w:jc w:val="right"/>
    </w:pPr>
  </w:style>
  <w:style w:type="paragraph" w:customStyle="1" w:styleId="Podpisjmno">
    <w:name w:val="Podpis jméno"/>
    <w:basedOn w:val="ervenpsmovt"/>
    <w:qFormat/>
    <w:rsid w:val="002E72DA"/>
    <w:pPr>
      <w:keepNext/>
      <w:spacing w:before="480" w:after="60"/>
    </w:pPr>
    <w:rPr>
      <w:b/>
    </w:rPr>
  </w:style>
  <w:style w:type="paragraph" w:customStyle="1" w:styleId="Podpiskontakt">
    <w:name w:val="Podpis kontakt"/>
    <w:basedOn w:val="ervenpsmomen"/>
    <w:qFormat/>
    <w:rsid w:val="002E72DA"/>
    <w:pPr>
      <w:spacing w:before="40"/>
    </w:pPr>
  </w:style>
  <w:style w:type="character" w:customStyle="1" w:styleId="Tun">
    <w:name w:val="Tučné"/>
    <w:basedOn w:val="Standardnpsmoodstavce"/>
    <w:uiPriority w:val="99"/>
    <w:qFormat/>
    <w:rsid w:val="002E72DA"/>
    <w:rPr>
      <w:b/>
    </w:rPr>
  </w:style>
  <w:style w:type="paragraph" w:customStyle="1" w:styleId="podnadpis">
    <w:name w:val="podnadpis"/>
    <w:basedOn w:val="Podpisjmno"/>
    <w:qFormat/>
    <w:rsid w:val="002E72DA"/>
    <w:pPr>
      <w:spacing w:before="120" w:after="360"/>
    </w:pPr>
  </w:style>
  <w:style w:type="character" w:customStyle="1" w:styleId="Kurzva">
    <w:name w:val="Kurzíva"/>
    <w:basedOn w:val="Standardnpsmoodstavce"/>
    <w:rsid w:val="002E72DA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2E72DA"/>
    <w:rPr>
      <w:color w:val="0563C1" w:themeColor="hyperlink"/>
      <w:u w:val="single"/>
    </w:rPr>
  </w:style>
  <w:style w:type="numbering" w:customStyle="1" w:styleId="odrky">
    <w:name w:val="odrážky"/>
    <w:basedOn w:val="Bezseznamu"/>
    <w:rsid w:val="00BF0BB5"/>
    <w:pPr>
      <w:numPr>
        <w:numId w:val="1"/>
      </w:numPr>
    </w:pPr>
  </w:style>
  <w:style w:type="table" w:styleId="Mkatabulky">
    <w:name w:val="Table Grid"/>
    <w:basedOn w:val="Normlntabulka"/>
    <w:uiPriority w:val="39"/>
    <w:rsid w:val="003C5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kro">
    <w:name w:val="mikro"/>
    <w:basedOn w:val="Normln"/>
    <w:rsid w:val="00F45BEB"/>
    <w:pPr>
      <w:spacing w:after="0"/>
    </w:pPr>
    <w:rPr>
      <w:bCs/>
      <w:sz w:val="2"/>
    </w:rPr>
  </w:style>
  <w:style w:type="character" w:styleId="Odkaznakoment">
    <w:name w:val="annotation reference"/>
    <w:basedOn w:val="Standardnpsmoodstavce"/>
    <w:uiPriority w:val="99"/>
    <w:semiHidden/>
    <w:unhideWhenUsed/>
    <w:rsid w:val="00BF3D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3D6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3D6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D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D6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3D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3D6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3E2C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BE58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BE58E2"/>
    <w:rPr>
      <w:b/>
      <w:bCs/>
    </w:rPr>
  </w:style>
  <w:style w:type="paragraph" w:customStyle="1" w:styleId="Sted">
    <w:name w:val="Střed"/>
    <w:basedOn w:val="Normln"/>
    <w:next w:val="Normln"/>
    <w:uiPriority w:val="99"/>
    <w:rsid w:val="00D33E7A"/>
    <w:pPr>
      <w:spacing w:before="120" w:after="60"/>
      <w:jc w:val="center"/>
    </w:pPr>
    <w:rPr>
      <w:rFonts w:eastAsia="Times New Roman" w:cs="Times New Roman"/>
      <w:szCs w:val="20"/>
      <w:lang w:eastAsia="sk-SK"/>
    </w:rPr>
  </w:style>
  <w:style w:type="paragraph" w:customStyle="1" w:styleId="Normlnpedsazen">
    <w:name w:val="Normální předsazený"/>
    <w:basedOn w:val="Normln"/>
    <w:qFormat/>
    <w:rsid w:val="00D33E7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</w:tabs>
      <w:spacing w:after="20"/>
      <w:ind w:left="851" w:hanging="567"/>
      <w:jc w:val="both"/>
    </w:pPr>
    <w:rPr>
      <w:rFonts w:eastAsia="Times New Roman" w:cs="Times New Roman"/>
      <w:szCs w:val="20"/>
      <w:lang w:eastAsia="sk-SK"/>
    </w:rPr>
  </w:style>
  <w:style w:type="character" w:customStyle="1" w:styleId="normaltextrun">
    <w:name w:val="normaltextrun"/>
    <w:basedOn w:val="Standardnpsmoodstavce"/>
    <w:rsid w:val="006566E4"/>
  </w:style>
  <w:style w:type="character" w:customStyle="1" w:styleId="eop">
    <w:name w:val="eop"/>
    <w:basedOn w:val="Standardnpsmoodstavce"/>
    <w:rsid w:val="006566E4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577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E671A"/>
    <w:pPr>
      <w:spacing w:after="0" w:line="240" w:lineRule="auto"/>
    </w:pPr>
    <w:rPr>
      <w:rFonts w:ascii="Arial" w:hAnsi="Arial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81BC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1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a.pid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apal197\Documents\TZ\pm_&#353;ablona_TZ_PID_3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687DF9D4A207459F3C24F2687AEFA4" ma:contentTypeVersion="16" ma:contentTypeDescription="Vytvoří nový dokument" ma:contentTypeScope="" ma:versionID="07a33e8e6f580af5fc1528b554967f5a">
  <xsd:schema xmlns:xsd="http://www.w3.org/2001/XMLSchema" xmlns:xs="http://www.w3.org/2001/XMLSchema" xmlns:p="http://schemas.microsoft.com/office/2006/metadata/properties" xmlns:ns3="7c918769-acde-4e6f-981d-ff4d74f61e04" xmlns:ns4="850b584c-e350-41de-b173-f16755db0f61" targetNamespace="http://schemas.microsoft.com/office/2006/metadata/properties" ma:root="true" ma:fieldsID="d74bbe28327958eb05fe106eec33debc" ns3:_="" ns4:_="">
    <xsd:import namespace="7c918769-acde-4e6f-981d-ff4d74f61e04"/>
    <xsd:import namespace="850b584c-e350-41de-b173-f16755db0f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18769-acde-4e6f-981d-ff4d74f61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584c-e350-41de-b173-f16755d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918769-acde-4e6f-981d-ff4d74f61e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EF7EE-EB0F-42B4-A3C9-29578663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18769-acde-4e6f-981d-ff4d74f61e04"/>
    <ds:schemaRef ds:uri="850b584c-e350-41de-b173-f16755db0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F583DD-D58E-49C2-B47F-41C8DB884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68C3D-AE5D-4D71-8773-F5EA2A5E8CF7}">
  <ds:schemaRefs>
    <ds:schemaRef ds:uri="http://schemas.microsoft.com/office/2006/metadata/properties"/>
    <ds:schemaRef ds:uri="http://schemas.microsoft.com/office/infopath/2007/PartnerControls"/>
    <ds:schemaRef ds:uri="7c918769-acde-4e6f-981d-ff4d74f61e04"/>
  </ds:schemaRefs>
</ds:datastoreItem>
</file>

<file path=customXml/itemProps4.xml><?xml version="1.0" encoding="utf-8"?>
<ds:datastoreItem xmlns:ds="http://schemas.openxmlformats.org/officeDocument/2006/customXml" ds:itemID="{644D014A-86C0-4BA8-B8FF-5913ECCE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pm_šablona_TZ_PID_3</Template>
  <TotalTime>14</TotalTime>
  <Pages>1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Drápal</dc:creator>
  <cp:keywords/>
  <dc:description/>
  <cp:lastModifiedBy>Dagmar Bětíková</cp:lastModifiedBy>
  <cp:revision>5</cp:revision>
  <dcterms:created xsi:type="dcterms:W3CDTF">2026-08-27T10:16:00Z</dcterms:created>
  <dcterms:modified xsi:type="dcterms:W3CDTF">2026-08-28T09:23:00Z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0x010100D6687DF9D4A207459F3C24F2687AEFA4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2026-08-24T13:31:32Z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d14427b3-ed1b-4af2-9758-08d34f812f64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</Properties>
</file>